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EDE" w:rsidRPr="00E13739" w:rsidRDefault="00367EDE" w:rsidP="00995808">
      <w:pPr>
        <w:rPr>
          <w:b/>
          <w:bCs/>
        </w:rPr>
      </w:pPr>
    </w:p>
    <w:p w:rsidR="00367EDE" w:rsidRPr="00E13739" w:rsidRDefault="00367EDE" w:rsidP="00995808">
      <w:pPr>
        <w:rPr>
          <w:b/>
          <w:bCs/>
        </w:rPr>
      </w:pPr>
      <w:r>
        <w:rPr>
          <w:b/>
          <w:bCs/>
        </w:rPr>
        <w:t xml:space="preserve">             </w:t>
      </w:r>
      <w:r w:rsidRPr="00E13739">
        <w:rPr>
          <w:b/>
          <w:bCs/>
        </w:rPr>
        <w:t xml:space="preserve">İSTANBUL </w:t>
      </w:r>
      <w:r w:rsidRPr="00E13739">
        <w:rPr>
          <w:b/>
          <w:bCs/>
        </w:rPr>
        <w:tab/>
      </w:r>
      <w:r w:rsidRPr="00E13739">
        <w:rPr>
          <w:b/>
          <w:bCs/>
        </w:rPr>
        <w:tab/>
      </w:r>
      <w:r w:rsidRPr="00E13739">
        <w:rPr>
          <w:b/>
          <w:bCs/>
        </w:rPr>
        <w:tab/>
        <w:t xml:space="preserve">                                       T.C.</w:t>
      </w:r>
      <w:r w:rsidRPr="00E13739">
        <w:rPr>
          <w:b/>
          <w:bCs/>
        </w:rPr>
        <w:tab/>
      </w:r>
      <w:r w:rsidRPr="00E13739">
        <w:rPr>
          <w:b/>
          <w:bCs/>
        </w:rPr>
        <w:tab/>
        <w:t xml:space="preserve"> </w:t>
      </w:r>
    </w:p>
    <w:p w:rsidR="00367EDE" w:rsidRPr="00E13739" w:rsidRDefault="00367EDE" w:rsidP="00E13739">
      <w:pPr>
        <w:rPr>
          <w:b/>
          <w:bCs/>
        </w:rPr>
      </w:pPr>
      <w:r>
        <w:rPr>
          <w:b/>
          <w:bCs/>
        </w:rPr>
        <w:t xml:space="preserve">         </w:t>
      </w:r>
      <w:r w:rsidRPr="00E13739">
        <w:rPr>
          <w:b/>
          <w:bCs/>
        </w:rPr>
        <w:t xml:space="preserve">TÜRK MÜZİĞİ                                              YILDIZ TEKNİK </w:t>
      </w:r>
      <w:r>
        <w:rPr>
          <w:b/>
          <w:bCs/>
        </w:rPr>
        <w:t xml:space="preserve">        </w:t>
      </w:r>
      <w:r w:rsidRPr="00E13739">
        <w:rPr>
          <w:b/>
          <w:bCs/>
        </w:rPr>
        <w:t xml:space="preserve">                                   </w:t>
      </w:r>
      <w:r>
        <w:rPr>
          <w:b/>
          <w:bCs/>
        </w:rPr>
        <w:t xml:space="preserve">      </w:t>
      </w:r>
      <w:r w:rsidRPr="00E13739">
        <w:rPr>
          <w:b/>
          <w:bCs/>
        </w:rPr>
        <w:t xml:space="preserve">DERNEK VE VAKIFLARI                 </w:t>
      </w:r>
      <w:r>
        <w:rPr>
          <w:b/>
          <w:bCs/>
        </w:rPr>
        <w:t xml:space="preserve">                   </w:t>
      </w:r>
      <w:r w:rsidRPr="00E13739">
        <w:rPr>
          <w:b/>
          <w:bCs/>
        </w:rPr>
        <w:t xml:space="preserve"> REKTÖRLÜĞÜ</w:t>
      </w:r>
      <w:r>
        <w:rPr>
          <w:b/>
          <w:bCs/>
        </w:rPr>
        <w:t xml:space="preserve">              </w:t>
      </w:r>
      <w:r w:rsidRPr="00E13739">
        <w:rPr>
          <w:b/>
          <w:bCs/>
        </w:rPr>
        <w:t xml:space="preserve"> </w:t>
      </w:r>
      <w:r>
        <w:rPr>
          <w:b/>
          <w:bCs/>
        </w:rPr>
        <w:t xml:space="preserve">    </w:t>
      </w:r>
      <w:r w:rsidRPr="00E13739">
        <w:rPr>
          <w:b/>
          <w:bCs/>
        </w:rPr>
        <w:t xml:space="preserve">DAYANIŞMA KONSEYİ     </w:t>
      </w:r>
      <w:r>
        <w:rPr>
          <w:b/>
          <w:bCs/>
        </w:rPr>
        <w:t xml:space="preserve">                     </w:t>
      </w:r>
      <w:r w:rsidRPr="00E13739">
        <w:rPr>
          <w:b/>
          <w:bCs/>
        </w:rPr>
        <w:t xml:space="preserve">SANAT VE TASARIM </w:t>
      </w:r>
      <w:r>
        <w:rPr>
          <w:b/>
          <w:bCs/>
        </w:rPr>
        <w:t xml:space="preserve">FAKÜLTESİ       </w:t>
      </w:r>
      <w:r w:rsidRPr="00E13739">
        <w:rPr>
          <w:b/>
          <w:bCs/>
        </w:rPr>
        <w:t xml:space="preserve">                              </w:t>
      </w:r>
    </w:p>
    <w:p w:rsidR="00367EDE" w:rsidRPr="00E13739" w:rsidRDefault="00367EDE" w:rsidP="00995808">
      <w:pPr>
        <w:jc w:val="center"/>
        <w:rPr>
          <w:b/>
          <w:bCs/>
        </w:rPr>
      </w:pPr>
    </w:p>
    <w:p w:rsidR="00367EDE" w:rsidRDefault="00367EDE" w:rsidP="00995808">
      <w:pPr>
        <w:jc w:val="center"/>
        <w:rPr>
          <w:b/>
          <w:bCs/>
        </w:rPr>
      </w:pPr>
    </w:p>
    <w:p w:rsidR="00367EDE" w:rsidRDefault="00367EDE" w:rsidP="00995808">
      <w:pPr>
        <w:jc w:val="center"/>
        <w:rPr>
          <w:b/>
          <w:bCs/>
        </w:rPr>
      </w:pPr>
    </w:p>
    <w:p w:rsidR="00367EDE" w:rsidRDefault="00367EDE" w:rsidP="00995808">
      <w:pPr>
        <w:jc w:val="center"/>
        <w:rPr>
          <w:b/>
          <w:bCs/>
        </w:rPr>
      </w:pPr>
    </w:p>
    <w:p w:rsidR="00367EDE" w:rsidRPr="00E13739" w:rsidRDefault="00367EDE" w:rsidP="00995808">
      <w:pPr>
        <w:jc w:val="center"/>
        <w:rPr>
          <w:b/>
          <w:bCs/>
        </w:rPr>
      </w:pPr>
    </w:p>
    <w:p w:rsidR="00367EDE" w:rsidRPr="00E13739" w:rsidRDefault="00367EDE" w:rsidP="00995808">
      <w:pPr>
        <w:ind w:right="-108"/>
        <w:rPr>
          <w:b/>
          <w:bCs/>
        </w:rPr>
      </w:pPr>
    </w:p>
    <w:p w:rsidR="00367EDE" w:rsidRPr="00E13739" w:rsidRDefault="00367EDE" w:rsidP="00995808">
      <w:pPr>
        <w:jc w:val="center"/>
        <w:rPr>
          <w:b/>
          <w:bCs/>
        </w:rPr>
      </w:pPr>
      <w:r w:rsidRPr="00E13739">
        <w:rPr>
          <w:b/>
          <w:bCs/>
        </w:rPr>
        <w:t>Kültür ve Turizm Bakanlığı, İBB, TRT Katkılarıyla</w:t>
      </w:r>
    </w:p>
    <w:p w:rsidR="00367EDE" w:rsidRPr="00E13739" w:rsidRDefault="00367EDE" w:rsidP="00995808">
      <w:pPr>
        <w:jc w:val="center"/>
      </w:pPr>
      <w:r w:rsidRPr="00E13739">
        <w:rPr>
          <w:b/>
          <w:bCs/>
        </w:rPr>
        <w:t>21. İstanbul Türk Müziği Günleri</w:t>
      </w:r>
      <w:r w:rsidRPr="00E13739">
        <w:t xml:space="preserve"> </w:t>
      </w:r>
    </w:p>
    <w:p w:rsidR="00367EDE" w:rsidRPr="00E13739" w:rsidRDefault="00367EDE" w:rsidP="00995808">
      <w:pPr>
        <w:jc w:val="center"/>
        <w:rPr>
          <w:b/>
          <w:bCs/>
        </w:rPr>
      </w:pPr>
      <w:r w:rsidRPr="00E13739">
        <w:rPr>
          <w:b/>
          <w:bCs/>
        </w:rPr>
        <w:t>“Çölleşen Ruhumuzu Müzikle Yeşertelim”</w:t>
      </w:r>
    </w:p>
    <w:p w:rsidR="00367EDE" w:rsidRPr="00E13739" w:rsidRDefault="00367EDE" w:rsidP="00995808">
      <w:pPr>
        <w:jc w:val="center"/>
        <w:rPr>
          <w:b/>
          <w:bCs/>
        </w:rPr>
      </w:pPr>
      <w:r w:rsidRPr="00E13739">
        <w:rPr>
          <w:b/>
          <w:bCs/>
        </w:rPr>
        <w:t>(01 - 31 Mayıs 2014)</w:t>
      </w:r>
    </w:p>
    <w:p w:rsidR="00367EDE" w:rsidRPr="00E13739" w:rsidRDefault="00367EDE" w:rsidP="00995808">
      <w:pPr>
        <w:jc w:val="center"/>
        <w:rPr>
          <w:b/>
          <w:bCs/>
        </w:rPr>
      </w:pPr>
    </w:p>
    <w:p w:rsidR="00367EDE" w:rsidRPr="00E13739" w:rsidRDefault="00367EDE" w:rsidP="00995808">
      <w:pPr>
        <w:rPr>
          <w:b/>
          <w:bCs/>
        </w:rPr>
      </w:pPr>
    </w:p>
    <w:p w:rsidR="00367EDE" w:rsidRPr="00E13739" w:rsidRDefault="00367EDE" w:rsidP="00995808">
      <w:pPr>
        <w:jc w:val="center"/>
        <w:rPr>
          <w:b/>
          <w:bCs/>
        </w:rPr>
      </w:pPr>
    </w:p>
    <w:p w:rsidR="00367EDE" w:rsidRPr="00E13739" w:rsidRDefault="00367EDE" w:rsidP="00995808">
      <w:pPr>
        <w:jc w:val="center"/>
        <w:rPr>
          <w:b/>
          <w:bCs/>
        </w:rPr>
      </w:pPr>
    </w:p>
    <w:p w:rsidR="00367EDE" w:rsidRPr="00E13739" w:rsidRDefault="00367EDE" w:rsidP="006050B4">
      <w:pPr>
        <w:jc w:val="center"/>
        <w:rPr>
          <w:b/>
          <w:bCs/>
        </w:rPr>
      </w:pPr>
      <w:r w:rsidRPr="00E13739">
        <w:rPr>
          <w:b/>
          <w:bCs/>
        </w:rPr>
        <w:t xml:space="preserve">ULUSLAR ARASI </w:t>
      </w:r>
    </w:p>
    <w:p w:rsidR="00367EDE" w:rsidRPr="00E13739" w:rsidRDefault="00367EDE" w:rsidP="006050B4">
      <w:pPr>
        <w:jc w:val="center"/>
        <w:rPr>
          <w:b/>
          <w:bCs/>
        </w:rPr>
      </w:pPr>
      <w:r w:rsidRPr="00E13739">
        <w:rPr>
          <w:b/>
          <w:bCs/>
        </w:rPr>
        <w:t>MÜZİK ve MEDYA SEMPOZYUMU</w:t>
      </w:r>
    </w:p>
    <w:p w:rsidR="00367EDE" w:rsidRPr="00E13739" w:rsidRDefault="00367EDE" w:rsidP="00995808">
      <w:r w:rsidRPr="00E13739">
        <w:t xml:space="preserve">                             </w:t>
      </w:r>
    </w:p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>
      <w:pPr>
        <w:rPr>
          <w:b/>
          <w:bCs/>
        </w:rPr>
      </w:pPr>
      <w:r w:rsidRPr="00E13739">
        <w:t xml:space="preserve">                                              </w:t>
      </w:r>
      <w:r>
        <w:t xml:space="preserve">            </w:t>
      </w:r>
      <w:r w:rsidRPr="00E13739">
        <w:rPr>
          <w:b/>
          <w:bCs/>
        </w:rPr>
        <w:t>21-23 MAYIS 2014</w:t>
      </w:r>
    </w:p>
    <w:p w:rsidR="00367EDE" w:rsidRPr="00E13739" w:rsidRDefault="00367EDE" w:rsidP="00995808">
      <w:pPr>
        <w:rPr>
          <w:b/>
          <w:bCs/>
        </w:rPr>
      </w:pPr>
      <w:r w:rsidRPr="00E13739">
        <w:rPr>
          <w:b/>
          <w:bCs/>
        </w:rPr>
        <w:t xml:space="preserve">                                            </w:t>
      </w:r>
      <w:r>
        <w:rPr>
          <w:b/>
          <w:bCs/>
        </w:rPr>
        <w:t xml:space="preserve">              </w:t>
      </w:r>
      <w:r w:rsidRPr="00E13739">
        <w:rPr>
          <w:b/>
          <w:bCs/>
        </w:rPr>
        <w:t xml:space="preserve"> (Saat:  10.00-17.00)</w:t>
      </w:r>
    </w:p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>
      <w:pPr>
        <w:jc w:val="center"/>
        <w:rPr>
          <w:b/>
          <w:bCs/>
          <w:sz w:val="44"/>
          <w:szCs w:val="44"/>
        </w:rPr>
      </w:pPr>
      <w:r w:rsidRPr="00E13739">
        <w:rPr>
          <w:b/>
          <w:bCs/>
          <w:sz w:val="44"/>
          <w:szCs w:val="44"/>
        </w:rPr>
        <w:t>PROGRAM</w:t>
      </w:r>
    </w:p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/>
    <w:p w:rsidR="00367EDE" w:rsidRDefault="00367EDE" w:rsidP="00995808"/>
    <w:p w:rsidR="00367EDE" w:rsidRDefault="00367EDE" w:rsidP="00995808"/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/>
    <w:p w:rsidR="00367EDE" w:rsidRPr="00E13739" w:rsidRDefault="00367EDE" w:rsidP="00995808">
      <w:pPr>
        <w:jc w:val="center"/>
        <w:rPr>
          <w:b/>
          <w:bCs/>
        </w:rPr>
      </w:pPr>
      <w:r w:rsidRPr="00E13739">
        <w:rPr>
          <w:b/>
          <w:bCs/>
        </w:rPr>
        <w:t xml:space="preserve">YILDIZ  TEKNİK ÜNİVERSİTESİ </w:t>
      </w:r>
    </w:p>
    <w:p w:rsidR="00367EDE" w:rsidRPr="00E13739" w:rsidRDefault="00367EDE" w:rsidP="006050B4">
      <w:pPr>
        <w:jc w:val="center"/>
      </w:pPr>
      <w:r w:rsidRPr="00E13739">
        <w:rPr>
          <w:b/>
          <w:bCs/>
        </w:rPr>
        <w:t xml:space="preserve">YILDIZ ODİTORYUMU/ BEŞİKTAŞ  YERLEŞKESİ </w:t>
      </w:r>
    </w:p>
    <w:p w:rsidR="00367EDE" w:rsidRDefault="00367EDE" w:rsidP="00E13739"/>
    <w:p w:rsidR="00367EDE" w:rsidRPr="00E13739" w:rsidRDefault="00367EDE" w:rsidP="00E13739"/>
    <w:p w:rsidR="00367EDE" w:rsidRPr="00E13739" w:rsidRDefault="00367EDE" w:rsidP="006050B4">
      <w:pPr>
        <w:jc w:val="center"/>
      </w:pPr>
      <w:r w:rsidRPr="00E13739">
        <w:rPr>
          <w:b/>
          <w:bCs/>
        </w:rPr>
        <w:t>21 Mayıs 2014, Çarşamba</w:t>
      </w:r>
    </w:p>
    <w:p w:rsidR="00367EDE" w:rsidRPr="00E13739" w:rsidRDefault="00367EDE" w:rsidP="00995808">
      <w:pPr>
        <w:rPr>
          <w:b/>
          <w:bCs/>
        </w:rPr>
      </w:pPr>
    </w:p>
    <w:p w:rsidR="00367EDE" w:rsidRPr="00E13739" w:rsidRDefault="00367EDE" w:rsidP="00995808">
      <w:pPr>
        <w:rPr>
          <w:b/>
          <w:bCs/>
        </w:rPr>
      </w:pPr>
      <w:r w:rsidRPr="00E13739">
        <w:rPr>
          <w:b/>
          <w:bCs/>
        </w:rPr>
        <w:t>09.15- 09.45 Kayıt</w:t>
      </w:r>
    </w:p>
    <w:p w:rsidR="00367EDE" w:rsidRPr="00E13739" w:rsidRDefault="00367EDE" w:rsidP="00995808">
      <w:pPr>
        <w:rPr>
          <w:b/>
          <w:bCs/>
        </w:rPr>
      </w:pPr>
      <w:r w:rsidRPr="00E13739">
        <w:rPr>
          <w:b/>
          <w:bCs/>
        </w:rPr>
        <w:t xml:space="preserve">10.00 </w:t>
      </w:r>
      <w:r>
        <w:rPr>
          <w:b/>
          <w:bCs/>
        </w:rPr>
        <w:t xml:space="preserve"> </w:t>
      </w:r>
      <w:r w:rsidRPr="00E13739">
        <w:rPr>
          <w:b/>
          <w:bCs/>
        </w:rPr>
        <w:t>Saygı duruşu, İstiklal Marşı</w:t>
      </w:r>
    </w:p>
    <w:p w:rsidR="00367EDE" w:rsidRPr="00945C8D" w:rsidRDefault="00367EDE" w:rsidP="00995808">
      <w:r w:rsidRPr="00945C8D">
        <w:t>Konuşmalar:</w:t>
      </w:r>
    </w:p>
    <w:p w:rsidR="00367EDE" w:rsidRPr="00E13739" w:rsidRDefault="00367EDE" w:rsidP="00B17660">
      <w:r w:rsidRPr="00E13739">
        <w:rPr>
          <w:b/>
          <w:bCs/>
        </w:rPr>
        <w:t>Y.Doç.Dr. Göktan AY</w:t>
      </w:r>
      <w:r w:rsidRPr="00E13739">
        <w:t xml:space="preserve"> (İTÜ TMDK, Türk Müziği Konseyi Başkanı)</w:t>
      </w:r>
    </w:p>
    <w:p w:rsidR="00367EDE" w:rsidRPr="00E13739" w:rsidRDefault="00367EDE" w:rsidP="00B17660">
      <w:r w:rsidRPr="00E13739">
        <w:rPr>
          <w:b/>
          <w:bCs/>
        </w:rPr>
        <w:t>Prof. İlhan  Özkeçeci</w:t>
      </w:r>
      <w:r w:rsidRPr="00E13739">
        <w:t xml:space="preserve"> (Y.T. Ü. Sanat ve Tasarım Fakültesi Dekanı</w:t>
      </w:r>
    </w:p>
    <w:p w:rsidR="00367EDE" w:rsidRDefault="00367EDE" w:rsidP="00B17660">
      <w:r w:rsidRPr="00E13739">
        <w:rPr>
          <w:b/>
          <w:bCs/>
        </w:rPr>
        <w:t>Prof.Dr.İsmail YÜKSEK</w:t>
      </w:r>
      <w:r w:rsidRPr="00E13739">
        <w:t xml:space="preserve"> (Yıldız Teknik Üniversitesi Rektörü)</w:t>
      </w:r>
    </w:p>
    <w:p w:rsidR="00367EDE" w:rsidRPr="00E350FC" w:rsidRDefault="00367EDE" w:rsidP="00B17660">
      <w:pPr>
        <w:rPr>
          <w:b/>
          <w:bCs/>
        </w:rPr>
      </w:pPr>
    </w:p>
    <w:p w:rsidR="00367EDE" w:rsidRPr="00E13739" w:rsidRDefault="00367EDE" w:rsidP="00B17660">
      <w:pPr>
        <w:rPr>
          <w:b/>
          <w:bCs/>
        </w:rPr>
      </w:pPr>
      <w:r w:rsidRPr="00E350FC">
        <w:rPr>
          <w:b/>
          <w:bCs/>
        </w:rPr>
        <w:t>Dinleti</w:t>
      </w:r>
      <w:r w:rsidRPr="00945C8D">
        <w:t>:</w:t>
      </w:r>
      <w:r>
        <w:rPr>
          <w:b/>
          <w:bCs/>
        </w:rPr>
        <w:t xml:space="preserve">Alper DEMİREL </w:t>
      </w:r>
      <w:r w:rsidRPr="00945C8D">
        <w:t>(Piyano eşlik</w:t>
      </w:r>
      <w:r>
        <w:t>/ İTÜ TMDK Kompozisyon Böl. Mez.</w:t>
      </w:r>
      <w:r w:rsidRPr="00945C8D">
        <w:t>)</w:t>
      </w:r>
      <w:r w:rsidRPr="00E13739">
        <w:rPr>
          <w:b/>
          <w:bCs/>
        </w:rPr>
        <w:t xml:space="preserve"> </w:t>
      </w:r>
    </w:p>
    <w:p w:rsidR="00367EDE" w:rsidRPr="00E13739" w:rsidRDefault="00367EDE" w:rsidP="00995808">
      <w:r w:rsidRPr="00E13739">
        <w:rPr>
          <w:b/>
          <w:bCs/>
        </w:rPr>
        <w:t>Elif YAYGINGÖL</w:t>
      </w:r>
      <w:r w:rsidRPr="00E13739">
        <w:t xml:space="preserve"> (Moskova</w:t>
      </w:r>
      <w:r>
        <w:t xml:space="preserve"> Tchaikovsky Devlet Kons. Y.</w:t>
      </w:r>
      <w:r w:rsidRPr="00E13739">
        <w:t xml:space="preserve"> </w:t>
      </w:r>
      <w:r>
        <w:t>L. Mez./ Keman sanatçısı)</w:t>
      </w:r>
    </w:p>
    <w:p w:rsidR="00367EDE" w:rsidRPr="00E13739" w:rsidRDefault="00367EDE" w:rsidP="00995808">
      <w:pPr>
        <w:rPr>
          <w:b/>
          <w:bCs/>
        </w:rPr>
      </w:pPr>
      <w:r>
        <w:rPr>
          <w:b/>
          <w:bCs/>
        </w:rPr>
        <w:t xml:space="preserve">                                                      </w:t>
      </w:r>
      <w:r w:rsidRPr="00E13739">
        <w:rPr>
          <w:b/>
          <w:bCs/>
        </w:rPr>
        <w:t>ARA</w:t>
      </w:r>
    </w:p>
    <w:p w:rsidR="00367EDE" w:rsidRPr="00E13739" w:rsidRDefault="00367EDE" w:rsidP="00995808">
      <w:pPr>
        <w:rPr>
          <w:b/>
          <w:bCs/>
        </w:rPr>
      </w:pPr>
      <w:r w:rsidRPr="00E13739">
        <w:rPr>
          <w:b/>
          <w:bCs/>
        </w:rPr>
        <w:t>Konferanslar</w:t>
      </w:r>
    </w:p>
    <w:p w:rsidR="00367EDE" w:rsidRPr="00E13739" w:rsidRDefault="00367EDE" w:rsidP="00995808">
      <w:pPr>
        <w:rPr>
          <w:b/>
          <w:bCs/>
        </w:rPr>
      </w:pPr>
      <w:r w:rsidRPr="00945C8D">
        <w:t>Oturum Başkanı:</w:t>
      </w:r>
      <w:r w:rsidRPr="00E13739">
        <w:rPr>
          <w:b/>
          <w:bCs/>
        </w:rPr>
        <w:t xml:space="preserve"> Y.Doç.Dr. Göktan AY</w:t>
      </w:r>
    </w:p>
    <w:p w:rsidR="00367EDE" w:rsidRPr="00E13739" w:rsidRDefault="00367EDE" w:rsidP="00995808">
      <w:pPr>
        <w:rPr>
          <w:b/>
          <w:bCs/>
        </w:rPr>
      </w:pPr>
      <w:r w:rsidRPr="00E13739">
        <w:rPr>
          <w:b/>
          <w:bCs/>
        </w:rPr>
        <w:t>11.00 Prof.Dr. Mim Kemal ÖKE (İstanbul Ticaret Üniversitesi)</w:t>
      </w:r>
    </w:p>
    <w:p w:rsidR="00367EDE" w:rsidRPr="00E13739" w:rsidRDefault="00367EDE" w:rsidP="00995808">
      <w:r w:rsidRPr="00E13739">
        <w:t>Mistik titreşimlerin esrarı: uygarlık tarihinde müziğin rolü</w:t>
      </w:r>
    </w:p>
    <w:p w:rsidR="00367EDE" w:rsidRPr="00E13739" w:rsidRDefault="00367EDE" w:rsidP="00995808">
      <w:pPr>
        <w:rPr>
          <w:b/>
          <w:bCs/>
        </w:rPr>
      </w:pPr>
      <w:r w:rsidRPr="00E13739">
        <w:rPr>
          <w:b/>
          <w:bCs/>
        </w:rPr>
        <w:t>11.20 Ali SAYDAM  (İletişim uzmanı, Yazar)</w:t>
      </w:r>
    </w:p>
    <w:p w:rsidR="00367EDE" w:rsidRPr="00E13739" w:rsidRDefault="00367EDE" w:rsidP="00995808">
      <w:r w:rsidRPr="00E13739">
        <w:t>Müziği Okumak Hayatı Okumak Demektir!</w:t>
      </w:r>
    </w:p>
    <w:p w:rsidR="00367EDE" w:rsidRPr="00E13739" w:rsidRDefault="00367EDE" w:rsidP="00995808">
      <w:pPr>
        <w:rPr>
          <w:b/>
          <w:bCs/>
        </w:rPr>
      </w:pPr>
      <w:r w:rsidRPr="00E13739">
        <w:rPr>
          <w:b/>
          <w:bCs/>
        </w:rPr>
        <w:t>11.40 Prof. İlhan ÖZKEÇECİ</w:t>
      </w:r>
      <w:r>
        <w:rPr>
          <w:b/>
          <w:bCs/>
        </w:rPr>
        <w:t xml:space="preserve"> (YTÜ)</w:t>
      </w:r>
    </w:p>
    <w:p w:rsidR="00367EDE" w:rsidRPr="00E13739" w:rsidRDefault="00367EDE" w:rsidP="00995808">
      <w:r w:rsidRPr="00E13739">
        <w:t>Dünden Bugüne Milli Sanatlarımız</w:t>
      </w:r>
    </w:p>
    <w:p w:rsidR="00367EDE" w:rsidRDefault="00367EDE" w:rsidP="00995808">
      <w:pPr>
        <w:rPr>
          <w:b/>
          <w:bCs/>
        </w:rPr>
      </w:pPr>
      <w:r w:rsidRPr="00E13739">
        <w:rPr>
          <w:b/>
          <w:bCs/>
        </w:rPr>
        <w:t>12.20</w:t>
      </w:r>
      <w:r>
        <w:rPr>
          <w:b/>
          <w:bCs/>
        </w:rPr>
        <w:t xml:space="preserve"> Sebahahattin KAHRAMAN (TRT İstanbul Radyosu Müdürü)</w:t>
      </w:r>
    </w:p>
    <w:p w:rsidR="00367EDE" w:rsidRPr="00E350FC" w:rsidRDefault="00367EDE" w:rsidP="00FA392B">
      <w:r w:rsidRPr="00AB0EA7">
        <w:t>Radyo Yayıncılığı ve Medya</w:t>
      </w:r>
    </w:p>
    <w:p w:rsidR="00367EDE" w:rsidRPr="00E13739" w:rsidRDefault="00367EDE" w:rsidP="00FA392B">
      <w:pPr>
        <w:jc w:val="center"/>
      </w:pPr>
      <w:r w:rsidRPr="00E13739">
        <w:rPr>
          <w:b/>
          <w:bCs/>
        </w:rPr>
        <w:t>YEMEK ARASI</w:t>
      </w:r>
      <w:r w:rsidRPr="00E13739">
        <w:t xml:space="preserve"> (13.00-13.45)</w:t>
      </w:r>
    </w:p>
    <w:p w:rsidR="00367EDE" w:rsidRDefault="00367EDE" w:rsidP="00945C8D">
      <w:pPr>
        <w:pStyle w:val="ListeParagraf1"/>
        <w:spacing w:before="0" w:beforeAutospacing="0" w:after="0" w:afterAutospacing="0"/>
        <w:rPr>
          <w:b/>
          <w:bCs/>
        </w:rPr>
      </w:pPr>
      <w:r>
        <w:rPr>
          <w:b/>
          <w:bCs/>
        </w:rPr>
        <w:t>1.</w:t>
      </w:r>
      <w:r w:rsidRPr="00E13739">
        <w:rPr>
          <w:b/>
          <w:bCs/>
        </w:rPr>
        <w:t>Oturum Başkanı: Prof.Dr. Ali Yakıcı</w:t>
      </w:r>
    </w:p>
    <w:p w:rsidR="00367EDE" w:rsidRPr="003B0F6B" w:rsidRDefault="00367EDE" w:rsidP="003B0F6B">
      <w:pPr>
        <w:rPr>
          <w:color w:val="000000"/>
        </w:rPr>
      </w:pPr>
      <w:r w:rsidRPr="00E13739">
        <w:t xml:space="preserve">14.00   </w:t>
      </w:r>
      <w:r w:rsidRPr="003B0F6B">
        <w:rPr>
          <w:b/>
          <w:bCs/>
          <w:color w:val="000000"/>
        </w:rPr>
        <w:t>Serap AKBAŞ</w:t>
      </w:r>
      <w:r w:rsidRPr="003B0F6B">
        <w:rPr>
          <w:color w:val="000000"/>
        </w:rPr>
        <w:t xml:space="preserve"> (Kocaeli Üniversitesi G. S.F. Plastik Sanatlar /Sanatta Yet.Öğr.)</w:t>
      </w:r>
    </w:p>
    <w:p w:rsidR="00367EDE" w:rsidRPr="003B0F6B" w:rsidRDefault="00367EDE" w:rsidP="003B0F6B">
      <w:pPr>
        <w:pStyle w:val="ListeParagraf1"/>
        <w:spacing w:before="0" w:beforeAutospacing="0" w:after="0" w:afterAutospacing="0"/>
        <w:rPr>
          <w:color w:val="000000"/>
        </w:rPr>
      </w:pPr>
      <w:r w:rsidRPr="003B0F6B">
        <w:rPr>
          <w:color w:val="000000"/>
        </w:rPr>
        <w:t>Sessiz  Müzik</w:t>
      </w:r>
    </w:p>
    <w:p w:rsidR="00367EDE" w:rsidRPr="00E13739" w:rsidRDefault="00367EDE" w:rsidP="00FA392B">
      <w:pPr>
        <w:tabs>
          <w:tab w:val="left" w:pos="2850"/>
        </w:tabs>
        <w:rPr>
          <w:color w:val="000000"/>
        </w:rPr>
      </w:pPr>
      <w:r w:rsidRPr="00E13739">
        <w:t xml:space="preserve">14.15   </w:t>
      </w:r>
      <w:r w:rsidRPr="00E13739">
        <w:rPr>
          <w:b/>
          <w:bCs/>
        </w:rPr>
        <w:t xml:space="preserve"> </w:t>
      </w:r>
      <w:r w:rsidRPr="00E13739">
        <w:rPr>
          <w:b/>
          <w:bCs/>
          <w:color w:val="000000"/>
        </w:rPr>
        <w:t xml:space="preserve">Yard. Doç.Dr. İlker ÖZDEMİR </w:t>
      </w:r>
      <w:r w:rsidRPr="00E13739">
        <w:rPr>
          <w:color w:val="000000"/>
        </w:rPr>
        <w:t xml:space="preserve">(Çukurova Üniversitesi, İletişim Fakültesi)  </w:t>
      </w:r>
    </w:p>
    <w:p w:rsidR="00367EDE" w:rsidRPr="00E13739" w:rsidRDefault="00367EDE" w:rsidP="00FA392B">
      <w:pPr>
        <w:tabs>
          <w:tab w:val="left" w:pos="2850"/>
        </w:tabs>
        <w:rPr>
          <w:color w:val="000000"/>
        </w:rPr>
      </w:pPr>
      <w:r w:rsidRPr="00E13739">
        <w:rPr>
          <w:color w:val="000000"/>
        </w:rPr>
        <w:t xml:space="preserve"> Mihrap Eskiocak (Müzik Öğretmeni)  “Bir Dayan(ış)ma Biçimi Olarak Halk Müziği “</w:t>
      </w:r>
    </w:p>
    <w:p w:rsidR="00367EDE" w:rsidRPr="00E13739" w:rsidRDefault="00367EDE" w:rsidP="0063302E">
      <w:pPr>
        <w:rPr>
          <w:color w:val="000000"/>
        </w:rPr>
      </w:pPr>
      <w:r w:rsidRPr="00E13739">
        <w:rPr>
          <w:lang w:eastAsia="en-US"/>
        </w:rPr>
        <w:t xml:space="preserve">14.30   </w:t>
      </w:r>
      <w:r w:rsidRPr="00E13739">
        <w:rPr>
          <w:b/>
          <w:bCs/>
          <w:color w:val="000000"/>
        </w:rPr>
        <w:t>Doç. Dr. Acimambetova GULNARA</w:t>
      </w:r>
      <w:r w:rsidRPr="00E13739">
        <w:rPr>
          <w:color w:val="000000"/>
        </w:rPr>
        <w:t xml:space="preserve"> (Kırım Mühendislik Pedagoji Universite</w:t>
      </w:r>
    </w:p>
    <w:p w:rsidR="00367EDE" w:rsidRPr="00E13739" w:rsidRDefault="00367EDE" w:rsidP="0063302E">
      <w:pPr>
        <w:ind w:right="141"/>
        <w:rPr>
          <w:b/>
          <w:bCs/>
          <w:color w:val="000000"/>
        </w:rPr>
      </w:pPr>
      <w:r w:rsidRPr="00E13739">
        <w:rPr>
          <w:color w:val="000000"/>
        </w:rPr>
        <w:t>Kırım Tatar ve Türk Filoloji  Fakultesı)</w:t>
      </w:r>
      <w:r w:rsidRPr="00E13739">
        <w:rPr>
          <w:b/>
          <w:bCs/>
          <w:color w:val="000000"/>
        </w:rPr>
        <w:t xml:space="preserve"> “</w:t>
      </w:r>
      <w:r w:rsidRPr="00E13739">
        <w:rPr>
          <w:color w:val="000000"/>
        </w:rPr>
        <w:t>Kırım Tatar Ninnileri Türk Folklorun Türü”</w:t>
      </w:r>
    </w:p>
    <w:p w:rsidR="00367EDE" w:rsidRPr="00E13739" w:rsidRDefault="00367EDE" w:rsidP="0063302E">
      <w:pPr>
        <w:ind w:right="141"/>
        <w:rPr>
          <w:color w:val="000000"/>
        </w:rPr>
      </w:pPr>
      <w:r w:rsidRPr="00E13739">
        <w:t xml:space="preserve">14.45   </w:t>
      </w:r>
      <w:r w:rsidRPr="00E13739">
        <w:rPr>
          <w:b/>
          <w:bCs/>
          <w:color w:val="000000"/>
          <w:kern w:val="16"/>
        </w:rPr>
        <w:t>Yrd.Doç.Dr.Ersoy SOYDAN (</w:t>
      </w:r>
      <w:r w:rsidRPr="00E13739">
        <w:rPr>
          <w:color w:val="000000"/>
        </w:rPr>
        <w:t>Kastamonu  Ün. İletişim  Fakültesi)</w:t>
      </w:r>
    </w:p>
    <w:p w:rsidR="00367EDE" w:rsidRPr="00E13739" w:rsidRDefault="00367EDE" w:rsidP="0063302E">
      <w:pPr>
        <w:ind w:right="141"/>
        <w:rPr>
          <w:color w:val="000000"/>
        </w:rPr>
      </w:pPr>
      <w:r w:rsidRPr="00E13739">
        <w:rPr>
          <w:color w:val="000000"/>
        </w:rPr>
        <w:t>Arabesk Müziğin Soylulaşmasında Televizyonun Rolü</w:t>
      </w:r>
    </w:p>
    <w:p w:rsidR="00367EDE" w:rsidRPr="00FA392B" w:rsidRDefault="00367EDE" w:rsidP="0063302E">
      <w:pPr>
        <w:ind w:right="141"/>
        <w:rPr>
          <w:b/>
          <w:bCs/>
          <w:color w:val="000000"/>
          <w:shd w:val="clear" w:color="auto" w:fill="FFFFFF"/>
          <w:lang w:val="en-US" w:eastAsia="ru-RU"/>
        </w:rPr>
      </w:pPr>
      <w:r w:rsidRPr="00E13739">
        <w:rPr>
          <w:b/>
          <w:bCs/>
          <w:color w:val="000000"/>
          <w:shd w:val="clear" w:color="auto" w:fill="FFFFFF"/>
          <w:lang w:val="en-US" w:eastAsia="ru-RU"/>
        </w:rPr>
        <w:t>15.00</w:t>
      </w:r>
      <w:r>
        <w:rPr>
          <w:b/>
          <w:bCs/>
          <w:color w:val="000000"/>
          <w:shd w:val="clear" w:color="auto" w:fill="FFFFFF"/>
          <w:lang w:val="en-US" w:eastAsia="ru-RU"/>
        </w:rPr>
        <w:t xml:space="preserve"> </w:t>
      </w:r>
      <w:r w:rsidRPr="00E13739">
        <w:rPr>
          <w:b/>
          <w:bCs/>
          <w:color w:val="000000"/>
          <w:shd w:val="clear" w:color="auto" w:fill="FFFFFF"/>
          <w:lang w:val="en-US" w:eastAsia="ru-RU"/>
        </w:rPr>
        <w:t>Yazılı verilen soru ve cevaplar</w:t>
      </w:r>
    </w:p>
    <w:p w:rsidR="00367EDE" w:rsidRPr="00E13739" w:rsidRDefault="00367EDE" w:rsidP="00FA392B">
      <w:pPr>
        <w:ind w:left="2124" w:right="141" w:firstLine="708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</w:t>
      </w:r>
      <w:r w:rsidRPr="00E13739">
        <w:rPr>
          <w:b/>
          <w:bCs/>
          <w:color w:val="000000"/>
        </w:rPr>
        <w:t>ARA</w:t>
      </w:r>
    </w:p>
    <w:p w:rsidR="00367EDE" w:rsidRPr="00E13739" w:rsidRDefault="00367EDE" w:rsidP="0063302E">
      <w:pPr>
        <w:ind w:right="141"/>
        <w:rPr>
          <w:b/>
          <w:bCs/>
          <w:color w:val="000000"/>
        </w:rPr>
      </w:pPr>
      <w:r w:rsidRPr="00E13739">
        <w:rPr>
          <w:b/>
          <w:bCs/>
          <w:color w:val="000000"/>
        </w:rPr>
        <w:t>2. Oturum Başkanı: Y.Doç.Dr. Tarık Emre YILDIRIM</w:t>
      </w:r>
    </w:p>
    <w:p w:rsidR="00367EDE" w:rsidRPr="003B0F6B" w:rsidRDefault="00367EDE" w:rsidP="003B0F6B">
      <w:pPr>
        <w:rPr>
          <w:color w:val="000000"/>
        </w:rPr>
      </w:pPr>
      <w:r w:rsidRPr="00E13739">
        <w:rPr>
          <w:lang w:eastAsia="en-US"/>
        </w:rPr>
        <w:t>15.45</w:t>
      </w:r>
      <w:r>
        <w:rPr>
          <w:lang w:eastAsia="en-US"/>
        </w:rPr>
        <w:t xml:space="preserve"> </w:t>
      </w:r>
      <w:r w:rsidRPr="003B0F6B">
        <w:rPr>
          <w:b/>
          <w:bCs/>
          <w:color w:val="000000"/>
        </w:rPr>
        <w:t>Yrd.Doç.Dr. Yurdagül BEZİRGAN ARAR</w:t>
      </w:r>
      <w:r w:rsidRPr="003B0F6B">
        <w:rPr>
          <w:color w:val="000000"/>
        </w:rPr>
        <w:t xml:space="preserve"> (Ege Ün. İletişim Fak., Gazete. Böl.) </w:t>
      </w:r>
    </w:p>
    <w:p w:rsidR="00367EDE" w:rsidRPr="003B0F6B" w:rsidRDefault="00367EDE" w:rsidP="003B0F6B">
      <w:pPr>
        <w:rPr>
          <w:lang w:eastAsia="en-US"/>
        </w:rPr>
      </w:pPr>
      <w:r w:rsidRPr="003B0F6B">
        <w:rPr>
          <w:color w:val="000000"/>
        </w:rPr>
        <w:t xml:space="preserve">Eleştirel  Medya Okuryazarlığı  Perspektifinden  Çocuk ve Yetişkin Odaklı Müzik Yarışma Programları  </w:t>
      </w:r>
    </w:p>
    <w:p w:rsidR="00367EDE" w:rsidRPr="00E13739" w:rsidRDefault="00367EDE" w:rsidP="0063302E">
      <w:pPr>
        <w:pStyle w:val="NoSpacing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</w:pPr>
      <w:r w:rsidRPr="00E13739">
        <w:rPr>
          <w:rFonts w:ascii="Times New Roman" w:hAnsi="Times New Roman" w:cs="Times New Roman"/>
          <w:sz w:val="24"/>
          <w:szCs w:val="24"/>
        </w:rPr>
        <w:t>1</w:t>
      </w:r>
      <w:r w:rsidRPr="00E13739">
        <w:rPr>
          <w:rFonts w:ascii="Times New Roman" w:hAnsi="Times New Roman" w:cs="Times New Roman"/>
          <w:sz w:val="24"/>
          <w:szCs w:val="24"/>
          <w:lang w:val="tr-TR"/>
        </w:rPr>
        <w:t>6.00</w:t>
      </w:r>
      <w:r w:rsidRPr="00E13739">
        <w:rPr>
          <w:rFonts w:ascii="Times New Roman" w:hAnsi="Times New Roman" w:cs="Times New Roman"/>
          <w:sz w:val="24"/>
          <w:szCs w:val="24"/>
        </w:rPr>
        <w:t xml:space="preserve">   </w:t>
      </w:r>
      <w:r w:rsidRPr="00E137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Prof.Dr. Naile R</w:t>
      </w:r>
      <w:r w:rsidRPr="00E13739">
        <w:rPr>
          <w:rFonts w:ascii="Times New Roman" w:hAnsi="Times New Roman" w:cs="Times New Roman"/>
          <w:b/>
          <w:bCs/>
          <w:color w:val="000000"/>
          <w:sz w:val="24"/>
          <w:szCs w:val="24"/>
          <w:lang w:val="tr-TR"/>
        </w:rPr>
        <w:t>AHİMBEYLİ</w:t>
      </w:r>
      <w:r w:rsidRPr="00E1373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 xml:space="preserve"> (</w:t>
      </w:r>
      <w:r w:rsidRPr="00E1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Azerbaycan Milli Bilim Akademisyonu Folklor Enstitütü, Müzik Folkloru’ Bölüm Başkanı) “Gelecek Nesil Müzik Eğitimi</w:t>
      </w:r>
      <w:r w:rsidRPr="00E1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tr-TR" w:eastAsia="ru-RU"/>
        </w:rPr>
        <w:t xml:space="preserve">nde </w:t>
      </w:r>
      <w:r w:rsidRPr="00E1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 Medyanın Rolü ve Önemi” </w:t>
      </w:r>
    </w:p>
    <w:p w:rsidR="00367EDE" w:rsidRPr="00E13739" w:rsidRDefault="00367EDE" w:rsidP="0063302E">
      <w:pPr>
        <w:pStyle w:val="NoSpacing"/>
        <w:rPr>
          <w:rFonts w:ascii="Times New Roman" w:hAnsi="Times New Roman" w:cs="Times New Roman"/>
          <w:sz w:val="24"/>
          <w:szCs w:val="24"/>
          <w:lang w:val="tr-TR"/>
        </w:rPr>
      </w:pPr>
      <w:r w:rsidRPr="00E1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16.15</w:t>
      </w:r>
      <w:r w:rsidRPr="00E13739">
        <w:rPr>
          <w:rFonts w:ascii="Times New Roman" w:hAnsi="Times New Roman" w:cs="Times New Roman"/>
          <w:sz w:val="24"/>
          <w:szCs w:val="24"/>
        </w:rPr>
        <w:t xml:space="preserve"> </w:t>
      </w:r>
      <w:r w:rsidRPr="00E13739">
        <w:rPr>
          <w:rFonts w:ascii="Times New Roman" w:hAnsi="Times New Roman" w:cs="Times New Roman"/>
          <w:b/>
          <w:bCs/>
          <w:sz w:val="24"/>
          <w:szCs w:val="24"/>
        </w:rPr>
        <w:t>Arş. Gör. Beste GÖKÇE</w:t>
      </w:r>
      <w:r w:rsidRPr="00E13739">
        <w:rPr>
          <w:rFonts w:ascii="Times New Roman" w:hAnsi="Times New Roman" w:cs="Times New Roman"/>
          <w:sz w:val="24"/>
          <w:szCs w:val="24"/>
        </w:rPr>
        <w:t xml:space="preserve"> </w:t>
      </w:r>
      <w:r w:rsidRPr="00E13739">
        <w:rPr>
          <w:rFonts w:ascii="Times New Roman" w:hAnsi="Times New Roman" w:cs="Times New Roman"/>
          <w:sz w:val="24"/>
          <w:szCs w:val="24"/>
          <w:lang w:val="tr-TR"/>
        </w:rPr>
        <w:t>(İst.</w:t>
      </w:r>
      <w:r w:rsidRPr="00E13739">
        <w:rPr>
          <w:rFonts w:ascii="Times New Roman" w:hAnsi="Times New Roman" w:cs="Times New Roman"/>
          <w:sz w:val="24"/>
          <w:szCs w:val="24"/>
        </w:rPr>
        <w:t>Kültür Ün. San</w:t>
      </w:r>
      <w:r w:rsidRPr="00E13739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E13739">
        <w:rPr>
          <w:rFonts w:ascii="Times New Roman" w:hAnsi="Times New Roman" w:cs="Times New Roman"/>
          <w:sz w:val="24"/>
          <w:szCs w:val="24"/>
        </w:rPr>
        <w:t>ve Tas</w:t>
      </w:r>
      <w:r w:rsidRPr="00E13739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E13739">
        <w:rPr>
          <w:rFonts w:ascii="Times New Roman" w:hAnsi="Times New Roman" w:cs="Times New Roman"/>
          <w:sz w:val="24"/>
          <w:szCs w:val="24"/>
        </w:rPr>
        <w:t xml:space="preserve"> Fak</w:t>
      </w:r>
      <w:r w:rsidRPr="00E13739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E13739">
        <w:rPr>
          <w:rFonts w:ascii="Times New Roman" w:hAnsi="Times New Roman" w:cs="Times New Roman"/>
          <w:sz w:val="24"/>
          <w:szCs w:val="24"/>
        </w:rPr>
        <w:t xml:space="preserve"> San</w:t>
      </w:r>
      <w:r w:rsidRPr="00E13739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E13739">
        <w:rPr>
          <w:rFonts w:ascii="Times New Roman" w:hAnsi="Times New Roman" w:cs="Times New Roman"/>
          <w:sz w:val="24"/>
          <w:szCs w:val="24"/>
        </w:rPr>
        <w:t xml:space="preserve"> Yön</w:t>
      </w:r>
      <w:r w:rsidRPr="00E13739">
        <w:rPr>
          <w:rFonts w:ascii="Times New Roman" w:hAnsi="Times New Roman" w:cs="Times New Roman"/>
          <w:sz w:val="24"/>
          <w:szCs w:val="24"/>
          <w:lang w:val="tr-TR"/>
        </w:rPr>
        <w:t>.</w:t>
      </w:r>
      <w:r w:rsidRPr="00E13739">
        <w:rPr>
          <w:rFonts w:ascii="Times New Roman" w:hAnsi="Times New Roman" w:cs="Times New Roman"/>
          <w:sz w:val="24"/>
          <w:szCs w:val="24"/>
        </w:rPr>
        <w:t xml:space="preserve"> Böl</w:t>
      </w:r>
      <w:r w:rsidRPr="00E13739">
        <w:rPr>
          <w:rFonts w:ascii="Times New Roman" w:hAnsi="Times New Roman" w:cs="Times New Roman"/>
          <w:sz w:val="24"/>
          <w:szCs w:val="24"/>
          <w:lang w:val="tr-TR"/>
        </w:rPr>
        <w:t>.)</w:t>
      </w:r>
    </w:p>
    <w:p w:rsidR="00367EDE" w:rsidRPr="00E13739" w:rsidRDefault="00367EDE" w:rsidP="0063302E">
      <w:r w:rsidRPr="00E13739">
        <w:t xml:space="preserve">Sosyal medyada müzik sektörü ve tüketici eğilimleri.          </w:t>
      </w:r>
    </w:p>
    <w:p w:rsidR="00367EDE" w:rsidRPr="003B0F6B" w:rsidRDefault="00367EDE" w:rsidP="003B0F6B">
      <w:pPr>
        <w:rPr>
          <w:color w:val="000000"/>
        </w:rPr>
      </w:pPr>
      <w:r w:rsidRPr="00E13739">
        <w:rPr>
          <w:color w:val="000000"/>
          <w:shd w:val="clear" w:color="auto" w:fill="FFFFFF"/>
          <w:lang w:val="en-US" w:eastAsia="ru-RU"/>
        </w:rPr>
        <w:t>16.30</w:t>
      </w:r>
      <w:r w:rsidRPr="00E13739">
        <w:t xml:space="preserve"> </w:t>
      </w:r>
      <w:r w:rsidRPr="003B0F6B">
        <w:rPr>
          <w:b/>
          <w:bCs/>
        </w:rPr>
        <w:t>Y.Doç.Dr. Soner YAĞLI</w:t>
      </w:r>
      <w:r w:rsidRPr="003B0F6B">
        <w:t xml:space="preserve">  (Ege Ün. İletişim Fak. Gazetecilik Bölümü) </w:t>
      </w:r>
    </w:p>
    <w:p w:rsidR="00367EDE" w:rsidRPr="003B0F6B" w:rsidRDefault="00367EDE" w:rsidP="003B0F6B">
      <w:r w:rsidRPr="003B0F6B">
        <w:t>Medya Okuryazarlığı Bağlamında  Anlam Üretiminin  Bir Alanı Olarak Popüler Müziği Okumak: Toplumsal Kimlik ve Cinsiyetin Şarkı Sözlerinde İnşası</w:t>
      </w:r>
    </w:p>
    <w:p w:rsidR="00367EDE" w:rsidRPr="00E13739" w:rsidRDefault="00367EDE" w:rsidP="00FA392B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</w:pPr>
      <w:r w:rsidRPr="00E1373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16.45  Yazılı verilen soru ve cevaplar</w:t>
      </w:r>
    </w:p>
    <w:p w:rsidR="00367EDE" w:rsidRDefault="00367EDE" w:rsidP="00FA392B">
      <w:pPr>
        <w:pStyle w:val="ListParagraph"/>
        <w:spacing w:before="0" w:beforeAutospacing="0" w:after="0" w:afterAutospacing="0"/>
        <w:ind w:left="1416" w:firstLine="708"/>
        <w:rPr>
          <w:b/>
          <w:bCs/>
          <w:lang w:eastAsia="en-US"/>
        </w:rPr>
      </w:pPr>
      <w:r>
        <w:rPr>
          <w:b/>
          <w:bCs/>
          <w:lang w:eastAsia="en-US"/>
        </w:rPr>
        <w:t>17.15   5  ÇAYI</w:t>
      </w:r>
    </w:p>
    <w:p w:rsidR="00367EDE" w:rsidRPr="00E13739" w:rsidRDefault="00367EDE" w:rsidP="00FA392B">
      <w:pPr>
        <w:pStyle w:val="ListParagraph"/>
        <w:spacing w:before="0" w:beforeAutospacing="0" w:after="0" w:afterAutospacing="0"/>
        <w:rPr>
          <w:b/>
          <w:bCs/>
          <w:lang w:eastAsia="en-US"/>
        </w:rPr>
      </w:pPr>
      <w:r>
        <w:rPr>
          <w:b/>
          <w:bCs/>
          <w:lang w:eastAsia="en-US"/>
        </w:rPr>
        <w:t>19.00 Konser: YTÜ Cumhuriyet Korosu “Bahar Konseri”</w:t>
      </w:r>
    </w:p>
    <w:p w:rsidR="00367EDE" w:rsidRPr="00E13739" w:rsidRDefault="00367EDE" w:rsidP="002C2F0E">
      <w:pPr>
        <w:pStyle w:val="ListParagraph"/>
        <w:ind w:left="720"/>
        <w:jc w:val="center"/>
        <w:rPr>
          <w:b/>
          <w:bCs/>
        </w:rPr>
      </w:pPr>
      <w:r w:rsidRPr="00E13739">
        <w:rPr>
          <w:b/>
          <w:bCs/>
        </w:rPr>
        <w:t>22 Mayıs 2014, PERŞEMBE</w:t>
      </w:r>
    </w:p>
    <w:p w:rsidR="00367EDE" w:rsidRPr="003E4B03" w:rsidRDefault="00367EDE" w:rsidP="003F4A6C">
      <w:pPr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Konferanslar</w:t>
      </w:r>
    </w:p>
    <w:p w:rsidR="00367EDE" w:rsidRPr="003E4B03" w:rsidRDefault="00367EDE" w:rsidP="003F4A6C">
      <w:pPr>
        <w:rPr>
          <w:b/>
          <w:bCs/>
          <w:sz w:val="22"/>
          <w:szCs w:val="22"/>
        </w:rPr>
      </w:pPr>
      <w:r w:rsidRPr="00945C8D">
        <w:rPr>
          <w:sz w:val="22"/>
          <w:szCs w:val="22"/>
        </w:rPr>
        <w:t>Oturum Başkanı:</w:t>
      </w:r>
      <w:r w:rsidRPr="003E4B03">
        <w:rPr>
          <w:b/>
          <w:bCs/>
          <w:sz w:val="22"/>
          <w:szCs w:val="22"/>
        </w:rPr>
        <w:t xml:space="preserve"> Prof. İlhan ÖZKEÇECİ</w:t>
      </w:r>
    </w:p>
    <w:p w:rsidR="00367EDE" w:rsidRPr="003E4B03" w:rsidRDefault="00367EDE" w:rsidP="00E50F0D">
      <w:pPr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10.00 Doç.Dr. Hanefi ÖZBEK (Medipol Ün. Güzel Sanatlar Fak.)</w:t>
      </w:r>
    </w:p>
    <w:p w:rsidR="00367EDE" w:rsidRPr="003E4B03" w:rsidRDefault="00367EDE" w:rsidP="00E50F0D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Türk Müziği Ana Dizisi için Bir Öneri  </w:t>
      </w:r>
    </w:p>
    <w:p w:rsidR="00367EDE" w:rsidRPr="003E4B03" w:rsidRDefault="00367EDE" w:rsidP="003F4A6C">
      <w:pPr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10.20 Evin İlyasoğlu, (Müzik Yazarı)</w:t>
      </w:r>
    </w:p>
    <w:p w:rsidR="00367EDE" w:rsidRPr="003E4B03" w:rsidRDefault="00367EDE" w:rsidP="003F4A6C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Müzik yazarlığı ve Medya </w:t>
      </w:r>
    </w:p>
    <w:p w:rsidR="00367EDE" w:rsidRPr="003E4B03" w:rsidRDefault="00367EDE" w:rsidP="003F4A6C">
      <w:pPr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10.40 Nevzat BAYHAN (Darülaceze Başkanı, Yazar)</w:t>
      </w:r>
    </w:p>
    <w:p w:rsidR="00367EDE" w:rsidRPr="003E4B03" w:rsidRDefault="00367EDE" w:rsidP="003E4B03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Sosyal Medya Bağımlılığı </w:t>
      </w:r>
    </w:p>
    <w:p w:rsidR="00367EDE" w:rsidRPr="003E4B03" w:rsidRDefault="00367EDE" w:rsidP="003E4B03">
      <w:pPr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11.00 Serhan BALİ (Andante Dergisi Genel Yayın Yönetmeni)</w:t>
      </w:r>
    </w:p>
    <w:p w:rsidR="00367EDE" w:rsidRPr="003E4B03" w:rsidRDefault="00367EDE" w:rsidP="003E4B03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Ülkemizde Müzik Eleştirmenliği/Eleştirisi ve Medya </w:t>
      </w:r>
    </w:p>
    <w:p w:rsidR="00367EDE" w:rsidRPr="003E4B03" w:rsidRDefault="00367EDE" w:rsidP="003E4B03">
      <w:pPr>
        <w:pStyle w:val="ListParagraph"/>
        <w:spacing w:before="0" w:beforeAutospacing="0" w:after="0" w:afterAutospacing="0"/>
        <w:ind w:left="2124" w:firstLine="708"/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ARA</w:t>
      </w:r>
    </w:p>
    <w:p w:rsidR="00367EDE" w:rsidRPr="003E4B03" w:rsidRDefault="00367EDE" w:rsidP="000E1646">
      <w:pPr>
        <w:rPr>
          <w:b/>
          <w:bCs/>
          <w:sz w:val="22"/>
          <w:szCs w:val="22"/>
          <w:lang w:eastAsia="en-US"/>
        </w:rPr>
      </w:pPr>
      <w:r w:rsidRPr="003E4B03">
        <w:rPr>
          <w:b/>
          <w:bCs/>
          <w:sz w:val="22"/>
          <w:szCs w:val="22"/>
        </w:rPr>
        <w:t>3. Oturum  Başkanı: Doç.Dr. Süleyman DOĞAN</w:t>
      </w:r>
    </w:p>
    <w:p w:rsidR="00367EDE" w:rsidRPr="003B0F6B" w:rsidRDefault="00367EDE" w:rsidP="003B0F6B">
      <w:pPr>
        <w:pStyle w:val="ListeParagraf1"/>
        <w:spacing w:before="0" w:beforeAutospacing="0" w:after="0" w:afterAutospacing="0"/>
        <w:rPr>
          <w:sz w:val="22"/>
          <w:szCs w:val="22"/>
          <w:shd w:val="clear" w:color="auto" w:fill="FFFFFF"/>
          <w:lang w:val="en-US" w:eastAsia="ru-RU"/>
        </w:rPr>
      </w:pPr>
      <w:r w:rsidRPr="003E4B03">
        <w:rPr>
          <w:lang w:eastAsia="en-US"/>
        </w:rPr>
        <w:t>11.30</w:t>
      </w:r>
      <w:r w:rsidRPr="00E13739">
        <w:t xml:space="preserve"> </w:t>
      </w:r>
      <w:r w:rsidRPr="003B0F6B">
        <w:rPr>
          <w:b/>
          <w:bCs/>
          <w:sz w:val="22"/>
          <w:szCs w:val="22"/>
          <w:shd w:val="clear" w:color="auto" w:fill="FFFFFF"/>
          <w:lang w:val="en-US" w:eastAsia="ru-RU"/>
        </w:rPr>
        <w:t>Doç.Dr.Kamile AKGÜL</w:t>
      </w:r>
      <w:r w:rsidRPr="003B0F6B">
        <w:rPr>
          <w:sz w:val="22"/>
          <w:szCs w:val="22"/>
          <w:shd w:val="clear" w:color="auto" w:fill="FFFFFF"/>
          <w:lang w:val="en-US" w:eastAsia="ru-RU"/>
        </w:rPr>
        <w:t xml:space="preserve"> (Yeni Yüzyıl Üniversitesi, İletişim Fakültesi)</w:t>
      </w:r>
    </w:p>
    <w:p w:rsidR="00367EDE" w:rsidRPr="003B0F6B" w:rsidRDefault="00367EDE" w:rsidP="003B0F6B">
      <w:pPr>
        <w:pStyle w:val="ListeParagraf1"/>
        <w:spacing w:before="0" w:beforeAutospacing="0" w:after="0" w:afterAutospacing="0"/>
        <w:rPr>
          <w:b/>
          <w:bCs/>
          <w:sz w:val="22"/>
          <w:szCs w:val="22"/>
        </w:rPr>
      </w:pPr>
      <w:r w:rsidRPr="003B0F6B">
        <w:rPr>
          <w:color w:val="000000"/>
          <w:sz w:val="22"/>
          <w:szCs w:val="22"/>
          <w:lang w:val="en-US"/>
        </w:rPr>
        <w:t>Medya ve Müziğin  Dili</w:t>
      </w:r>
    </w:p>
    <w:p w:rsidR="00367EDE" w:rsidRPr="003B0F6B" w:rsidRDefault="00367EDE" w:rsidP="000E1646">
      <w:pPr>
        <w:rPr>
          <w:color w:val="000000"/>
          <w:sz w:val="22"/>
          <w:szCs w:val="22"/>
        </w:rPr>
      </w:pPr>
      <w:r w:rsidRPr="003E4B03">
        <w:rPr>
          <w:sz w:val="22"/>
          <w:szCs w:val="22"/>
          <w:lang w:eastAsia="en-US"/>
        </w:rPr>
        <w:t>11.45</w:t>
      </w:r>
      <w:r w:rsidRPr="000E1646">
        <w:rPr>
          <w:b/>
          <w:bCs/>
          <w:color w:val="000000"/>
          <w:sz w:val="22"/>
          <w:szCs w:val="22"/>
        </w:rPr>
        <w:t xml:space="preserve"> </w:t>
      </w:r>
      <w:r w:rsidRPr="003B0F6B">
        <w:rPr>
          <w:b/>
          <w:bCs/>
          <w:color w:val="000000"/>
          <w:sz w:val="22"/>
          <w:szCs w:val="22"/>
        </w:rPr>
        <w:t>Y.Doç.Dr. Nejat ÇETİNOK</w:t>
      </w:r>
      <w:r w:rsidRPr="003B0F6B">
        <w:rPr>
          <w:color w:val="000000"/>
          <w:sz w:val="22"/>
          <w:szCs w:val="22"/>
        </w:rPr>
        <w:t xml:space="preserve"> (İstanbul Ticaret Üniversitesi) </w:t>
      </w:r>
    </w:p>
    <w:p w:rsidR="00367EDE" w:rsidRPr="000E1646" w:rsidRDefault="00367EDE" w:rsidP="003F4A6C">
      <w:pPr>
        <w:rPr>
          <w:sz w:val="22"/>
          <w:szCs w:val="22"/>
        </w:rPr>
      </w:pPr>
      <w:r w:rsidRPr="003B0F6B">
        <w:rPr>
          <w:color w:val="000000"/>
          <w:sz w:val="22"/>
          <w:szCs w:val="22"/>
        </w:rPr>
        <w:t>Müzik-Kültür Adacıklarını Kim Yarattı</w:t>
      </w:r>
      <w:r w:rsidRPr="003E4B03">
        <w:rPr>
          <w:sz w:val="22"/>
          <w:szCs w:val="22"/>
          <w:lang w:eastAsia="en-US"/>
        </w:rPr>
        <w:t xml:space="preserve"> </w:t>
      </w:r>
    </w:p>
    <w:p w:rsidR="00367EDE" w:rsidRPr="003E4B03" w:rsidRDefault="00367EDE" w:rsidP="003F4A6C">
      <w:pPr>
        <w:rPr>
          <w:sz w:val="22"/>
          <w:szCs w:val="22"/>
          <w:lang w:eastAsia="en-US"/>
        </w:rPr>
      </w:pPr>
      <w:r w:rsidRPr="003E4B03">
        <w:rPr>
          <w:sz w:val="22"/>
          <w:szCs w:val="22"/>
          <w:lang w:eastAsia="en-US"/>
        </w:rPr>
        <w:t xml:space="preserve"> 12.00   </w:t>
      </w:r>
      <w:r w:rsidRPr="003E4B03">
        <w:rPr>
          <w:b/>
          <w:bCs/>
          <w:color w:val="000000"/>
          <w:sz w:val="22"/>
          <w:szCs w:val="22"/>
          <w:shd w:val="clear" w:color="auto" w:fill="FFFFFF"/>
          <w:lang w:val="en-US" w:eastAsia="ru-RU"/>
        </w:rPr>
        <w:t xml:space="preserve">Öğr. Gör. </w:t>
      </w:r>
      <w:r w:rsidRPr="003E4B03">
        <w:rPr>
          <w:b/>
          <w:bCs/>
          <w:color w:val="000000"/>
          <w:sz w:val="22"/>
          <w:szCs w:val="22"/>
        </w:rPr>
        <w:t>Süleyman FİDAN</w:t>
      </w:r>
      <w:r w:rsidRPr="003E4B03">
        <w:rPr>
          <w:color w:val="000000"/>
          <w:sz w:val="22"/>
          <w:szCs w:val="22"/>
        </w:rPr>
        <w:t xml:space="preserve"> (Gaziantep Ün. T.M.D K. Etnomüz. ve Folklor ABD)</w:t>
      </w:r>
      <w:r w:rsidRPr="003E4B03">
        <w:rPr>
          <w:b/>
          <w:bCs/>
          <w:color w:val="000000"/>
          <w:sz w:val="22"/>
          <w:szCs w:val="22"/>
        </w:rPr>
        <w:t xml:space="preserve"> </w:t>
      </w:r>
    </w:p>
    <w:p w:rsidR="00367EDE" w:rsidRPr="003E4B03" w:rsidRDefault="00367EDE" w:rsidP="002C2F0E">
      <w:pPr>
        <w:rPr>
          <w:color w:val="000000"/>
          <w:sz w:val="22"/>
          <w:szCs w:val="22"/>
        </w:rPr>
      </w:pPr>
      <w:r w:rsidRPr="003E4B03">
        <w:rPr>
          <w:color w:val="000000"/>
          <w:sz w:val="22"/>
          <w:szCs w:val="22"/>
        </w:rPr>
        <w:t>Reklam Müzik  İlişkisi Bağlamında  Televizyon  Reklamlarında Türk Halk  Müziği Unsurlarının  Kullanımı</w:t>
      </w:r>
    </w:p>
    <w:p w:rsidR="00367EDE" w:rsidRPr="003B0F6B" w:rsidRDefault="00367EDE" w:rsidP="003B0F6B">
      <w:pPr>
        <w:rPr>
          <w:sz w:val="22"/>
          <w:szCs w:val="22"/>
        </w:rPr>
      </w:pPr>
      <w:r w:rsidRPr="003E4B03">
        <w:rPr>
          <w:color w:val="000000"/>
          <w:sz w:val="22"/>
          <w:szCs w:val="22"/>
        </w:rPr>
        <w:t xml:space="preserve">12.15 </w:t>
      </w:r>
      <w:r w:rsidRPr="003B0F6B">
        <w:rPr>
          <w:b/>
          <w:bCs/>
          <w:sz w:val="22"/>
          <w:szCs w:val="22"/>
        </w:rPr>
        <w:t>Öğr. Gör. Ahmet Dolunay-Arş. Gör.Burak Boyraz (</w:t>
      </w:r>
      <w:r w:rsidRPr="003B0F6B">
        <w:rPr>
          <w:sz w:val="22"/>
          <w:szCs w:val="22"/>
        </w:rPr>
        <w:t>YTÜ San. ve Tas.Fak.)</w:t>
      </w:r>
    </w:p>
    <w:p w:rsidR="00367EDE" w:rsidRPr="003E4B03" w:rsidRDefault="00367EDE" w:rsidP="003B0F6B">
      <w:pPr>
        <w:jc w:val="both"/>
        <w:rPr>
          <w:sz w:val="22"/>
          <w:szCs w:val="22"/>
        </w:rPr>
      </w:pPr>
      <w:r w:rsidRPr="003B0F6B">
        <w:rPr>
          <w:sz w:val="22"/>
          <w:szCs w:val="22"/>
        </w:rPr>
        <w:t>L’ıllustration dergisi çerçevesinde I. ve II. Dünya savaşı dönemi medya anlayışı.</w:t>
      </w:r>
    </w:p>
    <w:p w:rsidR="00367EDE" w:rsidRPr="003E4B03" w:rsidRDefault="00367EDE" w:rsidP="003E4B03">
      <w:pPr>
        <w:pStyle w:val="NoSpacing"/>
        <w:rPr>
          <w:rFonts w:ascii="Times New Roman" w:hAnsi="Times New Roman" w:cs="Times New Roman"/>
          <w:b/>
          <w:bCs/>
          <w:color w:val="000000"/>
          <w:shd w:val="clear" w:color="auto" w:fill="FFFFFF"/>
          <w:lang w:val="en-US" w:eastAsia="ru-RU"/>
        </w:rPr>
      </w:pPr>
      <w:r w:rsidRPr="003E4B03">
        <w:rPr>
          <w:rFonts w:ascii="Times New Roman" w:hAnsi="Times New Roman" w:cs="Times New Roman"/>
          <w:b/>
          <w:bCs/>
        </w:rPr>
        <w:t>12.</w:t>
      </w:r>
      <w:r w:rsidRPr="003E4B03">
        <w:rPr>
          <w:rFonts w:ascii="Times New Roman" w:hAnsi="Times New Roman" w:cs="Times New Roman"/>
          <w:b/>
          <w:bCs/>
          <w:lang w:val="tr-TR"/>
        </w:rPr>
        <w:t>30</w:t>
      </w:r>
      <w:r w:rsidRPr="003E4B03">
        <w:rPr>
          <w:rFonts w:ascii="Times New Roman" w:hAnsi="Times New Roman" w:cs="Times New Roman"/>
          <w:b/>
          <w:bCs/>
          <w:shd w:val="clear" w:color="auto" w:fill="FFFFFF"/>
          <w:lang w:val="en-US"/>
        </w:rPr>
        <w:t xml:space="preserve"> Yazılı verilen soru ve cevaplar</w:t>
      </w:r>
    </w:p>
    <w:p w:rsidR="00367EDE" w:rsidRPr="003E4B03" w:rsidRDefault="00367EDE" w:rsidP="003E4B03">
      <w:pPr>
        <w:jc w:val="center"/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YEMEK ARASI (13.00-13.45)</w:t>
      </w:r>
    </w:p>
    <w:p w:rsidR="00367EDE" w:rsidRPr="000E1646" w:rsidRDefault="00367EDE" w:rsidP="000E1646">
      <w:pPr>
        <w:pStyle w:val="ListParagraph"/>
        <w:spacing w:before="0" w:beforeAutospacing="0" w:after="0" w:afterAutospacing="0"/>
        <w:rPr>
          <w:b/>
          <w:bCs/>
          <w:sz w:val="22"/>
          <w:szCs w:val="22"/>
        </w:rPr>
      </w:pPr>
      <w:r w:rsidRPr="003E4B03">
        <w:t>4</w:t>
      </w:r>
      <w:r w:rsidRPr="000E1646">
        <w:rPr>
          <w:b/>
          <w:bCs/>
        </w:rPr>
        <w:t>.</w:t>
      </w:r>
      <w:r w:rsidRPr="00945C8D">
        <w:rPr>
          <w:b/>
          <w:bCs/>
          <w:sz w:val="22"/>
          <w:szCs w:val="22"/>
        </w:rPr>
        <w:t xml:space="preserve"> Oturum  Başkanı:</w:t>
      </w:r>
      <w:r w:rsidRPr="00945C8D">
        <w:rPr>
          <w:sz w:val="22"/>
          <w:szCs w:val="22"/>
        </w:rPr>
        <w:t xml:space="preserve"> </w:t>
      </w:r>
      <w:r w:rsidRPr="00945C8D">
        <w:rPr>
          <w:b/>
          <w:bCs/>
          <w:sz w:val="22"/>
          <w:szCs w:val="22"/>
          <w:shd w:val="clear" w:color="auto" w:fill="FFFFFF"/>
          <w:lang w:val="en-US" w:eastAsia="ru-RU"/>
        </w:rPr>
        <w:t>Doç.Dr.Hanefi ÖZBEK</w:t>
      </w:r>
    </w:p>
    <w:p w:rsidR="00367EDE" w:rsidRPr="003E4B03" w:rsidRDefault="00367EDE" w:rsidP="003E4B03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14.00   </w:t>
      </w:r>
      <w:r w:rsidRPr="003E4B03">
        <w:rPr>
          <w:b/>
          <w:bCs/>
          <w:sz w:val="22"/>
          <w:szCs w:val="22"/>
        </w:rPr>
        <w:t>Öğr. Gör. Ayça AVCI (</w:t>
      </w:r>
      <w:r w:rsidRPr="003E4B03">
        <w:rPr>
          <w:sz w:val="22"/>
          <w:szCs w:val="22"/>
        </w:rPr>
        <w:t xml:space="preserve">İzmir D.E.Ü. Buca Eğitim Fakültesi) </w:t>
      </w:r>
    </w:p>
    <w:p w:rsidR="00367EDE" w:rsidRPr="003E4B03" w:rsidRDefault="00367EDE" w:rsidP="004049F8">
      <w:pPr>
        <w:rPr>
          <w:sz w:val="22"/>
          <w:szCs w:val="22"/>
        </w:rPr>
      </w:pPr>
      <w:r w:rsidRPr="003E4B03">
        <w:rPr>
          <w:sz w:val="22"/>
          <w:szCs w:val="22"/>
        </w:rPr>
        <w:t>Öğrencilerin Çizgi Filmler ve “Animasyon  Destekli Genel Müzik  Öğretim Yöntemine” Yönelik  Görüşleri</w:t>
      </w:r>
    </w:p>
    <w:p w:rsidR="00367EDE" w:rsidRPr="003E4B03" w:rsidRDefault="00367EDE" w:rsidP="000E1646">
      <w:pPr>
        <w:rPr>
          <w:color w:val="000000"/>
          <w:sz w:val="22"/>
          <w:szCs w:val="22"/>
        </w:rPr>
      </w:pPr>
      <w:r w:rsidRPr="003E4B03">
        <w:rPr>
          <w:sz w:val="22"/>
          <w:szCs w:val="22"/>
        </w:rPr>
        <w:t>14.15</w:t>
      </w:r>
      <w:r>
        <w:rPr>
          <w:color w:val="000000"/>
          <w:sz w:val="22"/>
          <w:szCs w:val="22"/>
        </w:rPr>
        <w:t xml:space="preserve"> </w:t>
      </w:r>
      <w:r w:rsidRPr="003B0F6B">
        <w:rPr>
          <w:sz w:val="22"/>
          <w:szCs w:val="22"/>
          <w:lang w:eastAsia="en-US"/>
        </w:rPr>
        <w:t xml:space="preserve"> </w:t>
      </w:r>
      <w:r w:rsidRPr="003E4B03">
        <w:rPr>
          <w:b/>
          <w:bCs/>
          <w:color w:val="000000"/>
          <w:sz w:val="22"/>
          <w:szCs w:val="22"/>
        </w:rPr>
        <w:t>Doç.Dr. Süleyman DOĞAN</w:t>
      </w:r>
      <w:r w:rsidRPr="003E4B03">
        <w:rPr>
          <w:color w:val="000000"/>
          <w:sz w:val="22"/>
          <w:szCs w:val="22"/>
        </w:rPr>
        <w:t xml:space="preserve"> (YTÜ Fen  Edeb. Fak. İnsan ve Topl.Bil. Böl.)</w:t>
      </w:r>
    </w:p>
    <w:p w:rsidR="00367EDE" w:rsidRDefault="00367EDE" w:rsidP="000E1646">
      <w:pPr>
        <w:rPr>
          <w:sz w:val="22"/>
          <w:szCs w:val="22"/>
        </w:rPr>
      </w:pPr>
      <w:r w:rsidRPr="003E4B03">
        <w:rPr>
          <w:sz w:val="22"/>
          <w:szCs w:val="22"/>
        </w:rPr>
        <w:t>Televizyon dizilerin</w:t>
      </w:r>
      <w:r>
        <w:rPr>
          <w:sz w:val="22"/>
          <w:szCs w:val="22"/>
        </w:rPr>
        <w:t>deki isimlerin karakter analizi</w:t>
      </w:r>
      <w:r w:rsidRPr="003E4B03">
        <w:rPr>
          <w:sz w:val="22"/>
          <w:szCs w:val="22"/>
        </w:rPr>
        <w:t xml:space="preserve"> </w:t>
      </w:r>
    </w:p>
    <w:p w:rsidR="00367EDE" w:rsidRPr="003E4B03" w:rsidRDefault="00367EDE" w:rsidP="004049F8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14.30   </w:t>
      </w:r>
      <w:r w:rsidRPr="003E4B03">
        <w:rPr>
          <w:b/>
          <w:bCs/>
          <w:sz w:val="22"/>
          <w:szCs w:val="22"/>
        </w:rPr>
        <w:t>Dr. Onur Güneş AYAS</w:t>
      </w:r>
      <w:r w:rsidRPr="003E4B03">
        <w:rPr>
          <w:sz w:val="22"/>
          <w:szCs w:val="22"/>
        </w:rPr>
        <w:t xml:space="preserve"> (Yıldız Teknik Üniversitesi Sosyoloji Bölümü)</w:t>
      </w:r>
    </w:p>
    <w:p w:rsidR="00367EDE" w:rsidRPr="003E4B03" w:rsidRDefault="00367EDE" w:rsidP="004049F8">
      <w:pPr>
        <w:rPr>
          <w:sz w:val="22"/>
          <w:szCs w:val="22"/>
        </w:rPr>
      </w:pPr>
      <w:r w:rsidRPr="003E4B03">
        <w:rPr>
          <w:sz w:val="22"/>
          <w:szCs w:val="22"/>
        </w:rPr>
        <w:t>Musiki İnkılabı” ve Medyada Sembolik Şiddet:  Erken Cumhuriyet Dönemi Gazete-Dergilerinde Osmanlı Müziğinin</w:t>
      </w:r>
      <w:r w:rsidRPr="003E4B03">
        <w:rPr>
          <w:b/>
          <w:bCs/>
          <w:sz w:val="22"/>
          <w:szCs w:val="22"/>
        </w:rPr>
        <w:t xml:space="preserve"> </w:t>
      </w:r>
      <w:r w:rsidRPr="003E4B03">
        <w:rPr>
          <w:sz w:val="22"/>
          <w:szCs w:val="22"/>
        </w:rPr>
        <w:t>Temsili</w:t>
      </w:r>
    </w:p>
    <w:p w:rsidR="00367EDE" w:rsidRPr="003E4B03" w:rsidRDefault="00367EDE" w:rsidP="003E4B03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14.45  </w:t>
      </w:r>
      <w:r w:rsidRPr="003E4B03">
        <w:rPr>
          <w:b/>
          <w:bCs/>
          <w:sz w:val="22"/>
          <w:szCs w:val="22"/>
        </w:rPr>
        <w:t>Doç. Dr. Zakıya MAMUTOVA</w:t>
      </w:r>
      <w:r w:rsidRPr="003E4B03">
        <w:rPr>
          <w:sz w:val="22"/>
          <w:szCs w:val="22"/>
        </w:rPr>
        <w:t xml:space="preserve"> (</w:t>
      </w:r>
      <w:r w:rsidRPr="003E4B03">
        <w:rPr>
          <w:sz w:val="22"/>
          <w:szCs w:val="22"/>
          <w:lang w:val="en-US"/>
        </w:rPr>
        <w:t>Kırım Müh. ve Pedagoji Ün.</w:t>
      </w:r>
      <w:r w:rsidRPr="003E4B03">
        <w:rPr>
          <w:sz w:val="22"/>
          <w:szCs w:val="22"/>
        </w:rPr>
        <w:t xml:space="preserve"> Kırım Tatar ve Türk Dilşınaslığın Bolümü)  Dil ve Kültür: </w:t>
      </w:r>
      <w:r w:rsidRPr="003E4B03">
        <w:rPr>
          <w:rStyle w:val="FontStyle25"/>
          <w:color w:val="000000"/>
          <w:sz w:val="22"/>
          <w:szCs w:val="22"/>
        </w:rPr>
        <w:t xml:space="preserve">Kırımtatar Halk Yırlarının </w:t>
      </w:r>
      <w:r w:rsidRPr="003E4B03">
        <w:rPr>
          <w:sz w:val="22"/>
          <w:szCs w:val="22"/>
        </w:rPr>
        <w:t xml:space="preserve">Üslübiy </w:t>
      </w:r>
      <w:r w:rsidRPr="003E4B03">
        <w:rPr>
          <w:kern w:val="16"/>
          <w:sz w:val="22"/>
          <w:szCs w:val="22"/>
        </w:rPr>
        <w:t>Özellikleri</w:t>
      </w:r>
    </w:p>
    <w:p w:rsidR="00367EDE" w:rsidRPr="003E4B03" w:rsidRDefault="00367EDE" w:rsidP="003E4B03">
      <w:pPr>
        <w:pStyle w:val="NoSpacing"/>
        <w:rPr>
          <w:rFonts w:ascii="Times New Roman" w:hAnsi="Times New Roman" w:cs="Times New Roman"/>
          <w:b/>
          <w:bCs/>
          <w:color w:val="000000"/>
          <w:shd w:val="clear" w:color="auto" w:fill="FFFFFF"/>
          <w:lang w:val="tr-TR" w:eastAsia="ru-RU"/>
        </w:rPr>
      </w:pPr>
      <w:r w:rsidRPr="003E4B03">
        <w:rPr>
          <w:rFonts w:ascii="Times New Roman" w:hAnsi="Times New Roman" w:cs="Times New Roman"/>
          <w:b/>
          <w:bCs/>
        </w:rPr>
        <w:t xml:space="preserve">15.00   </w:t>
      </w:r>
      <w:r w:rsidRPr="003E4B03">
        <w:rPr>
          <w:rFonts w:ascii="Times New Roman" w:hAnsi="Times New Roman" w:cs="Times New Roman"/>
          <w:b/>
          <w:bCs/>
          <w:shd w:val="clear" w:color="auto" w:fill="FFFFFF"/>
        </w:rPr>
        <w:t>Yazılı verilen soru ve cevaplar</w:t>
      </w:r>
    </w:p>
    <w:p w:rsidR="00367EDE" w:rsidRPr="003E4B03" w:rsidRDefault="00367EDE" w:rsidP="003E4B03">
      <w:pPr>
        <w:ind w:left="3540"/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ARA</w:t>
      </w:r>
    </w:p>
    <w:p w:rsidR="00367EDE" w:rsidRPr="003E4B03" w:rsidRDefault="00367EDE" w:rsidP="000E1646">
      <w:pPr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5. Oturum Başkanı: Prof.Dr.Turan KOÇ</w:t>
      </w:r>
    </w:p>
    <w:p w:rsidR="00367EDE" w:rsidRPr="003E4B03" w:rsidRDefault="00367EDE" w:rsidP="003E4B03">
      <w:pPr>
        <w:rPr>
          <w:sz w:val="22"/>
          <w:szCs w:val="22"/>
        </w:rPr>
      </w:pPr>
      <w:r w:rsidRPr="003E4B03">
        <w:rPr>
          <w:sz w:val="22"/>
          <w:szCs w:val="22"/>
          <w:lang w:eastAsia="en-US"/>
        </w:rPr>
        <w:t xml:space="preserve">15.45  </w:t>
      </w:r>
      <w:r w:rsidRPr="003E4B03">
        <w:rPr>
          <w:b/>
          <w:bCs/>
          <w:sz w:val="22"/>
          <w:szCs w:val="22"/>
        </w:rPr>
        <w:t xml:space="preserve">Prof.Dr. Ali YAKICI </w:t>
      </w:r>
      <w:r w:rsidRPr="003E4B03">
        <w:rPr>
          <w:sz w:val="22"/>
          <w:szCs w:val="22"/>
        </w:rPr>
        <w:t>(Gazi Ün. Gazi Eğitim Fakültesi Sosyal Alanlar Eğit. Bölümü)</w:t>
      </w:r>
    </w:p>
    <w:p w:rsidR="00367EDE" w:rsidRPr="003E4B03" w:rsidRDefault="00367EDE" w:rsidP="003E4B03">
      <w:pPr>
        <w:rPr>
          <w:color w:val="000000"/>
          <w:sz w:val="22"/>
          <w:szCs w:val="22"/>
        </w:rPr>
      </w:pPr>
      <w:r w:rsidRPr="003E4B03">
        <w:rPr>
          <w:color w:val="000000"/>
          <w:sz w:val="22"/>
          <w:szCs w:val="22"/>
        </w:rPr>
        <w:t>Türkülerin  Geniş  Kitleler Tarafından  Kabulü ve  Benimsenmesinde  TV Dizilerinin  Rolü</w:t>
      </w:r>
    </w:p>
    <w:p w:rsidR="00367EDE" w:rsidRPr="003E4B03" w:rsidRDefault="00367EDE" w:rsidP="004049F8">
      <w:pPr>
        <w:rPr>
          <w:color w:val="000000"/>
          <w:sz w:val="22"/>
          <w:szCs w:val="22"/>
        </w:rPr>
      </w:pPr>
      <w:r w:rsidRPr="003E4B03">
        <w:rPr>
          <w:sz w:val="22"/>
          <w:szCs w:val="22"/>
        </w:rPr>
        <w:t xml:space="preserve">16.00 </w:t>
      </w:r>
      <w:r w:rsidRPr="003E4B03">
        <w:rPr>
          <w:b/>
          <w:bCs/>
          <w:sz w:val="22"/>
          <w:szCs w:val="22"/>
        </w:rPr>
        <w:t xml:space="preserve">  </w:t>
      </w:r>
      <w:r w:rsidRPr="003E4B03">
        <w:rPr>
          <w:b/>
          <w:bCs/>
          <w:color w:val="000000"/>
          <w:sz w:val="22"/>
          <w:szCs w:val="22"/>
        </w:rPr>
        <w:t>Y.Doç.Dr. Altuğ AKIN  (</w:t>
      </w:r>
      <w:r w:rsidRPr="003E4B03">
        <w:rPr>
          <w:color w:val="000000"/>
          <w:sz w:val="22"/>
          <w:szCs w:val="22"/>
        </w:rPr>
        <w:t xml:space="preserve">İzmir Ekonomi Ün., İletişim Fakültesi) </w:t>
      </w:r>
    </w:p>
    <w:p w:rsidR="00367EDE" w:rsidRPr="003E4B03" w:rsidRDefault="00367EDE" w:rsidP="004049F8">
      <w:pPr>
        <w:rPr>
          <w:b/>
          <w:bCs/>
          <w:color w:val="000000"/>
          <w:sz w:val="22"/>
          <w:szCs w:val="22"/>
        </w:rPr>
      </w:pPr>
      <w:r w:rsidRPr="003E4B03">
        <w:rPr>
          <w:color w:val="000000"/>
          <w:sz w:val="22"/>
          <w:szCs w:val="22"/>
        </w:rPr>
        <w:t>Müzik ve iletişime dair bir araştırma alanı olarak Eurovision Şarkı Yarışması (EŞY),</w:t>
      </w:r>
      <w:r w:rsidRPr="003E4B03">
        <w:rPr>
          <w:b/>
          <w:bCs/>
          <w:color w:val="000000"/>
          <w:sz w:val="22"/>
          <w:szCs w:val="22"/>
        </w:rPr>
        <w:t xml:space="preserve"> </w:t>
      </w:r>
    </w:p>
    <w:p w:rsidR="00367EDE" w:rsidRPr="003E4B03" w:rsidRDefault="00367EDE" w:rsidP="004049F8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16.15 </w:t>
      </w:r>
      <w:r w:rsidRPr="003E4B03">
        <w:rPr>
          <w:b/>
          <w:bCs/>
          <w:sz w:val="22"/>
          <w:szCs w:val="22"/>
        </w:rPr>
        <w:t>Arş.Gör.Çağatay BİRSEL</w:t>
      </w:r>
      <w:r w:rsidRPr="003E4B03">
        <w:rPr>
          <w:sz w:val="22"/>
          <w:szCs w:val="22"/>
        </w:rPr>
        <w:t xml:space="preserve">  (YTÜ San. Ve Tas. Fak.İnteraktif  Medya Tas.)</w:t>
      </w:r>
    </w:p>
    <w:p w:rsidR="00367EDE" w:rsidRPr="003E4B03" w:rsidRDefault="00367EDE" w:rsidP="004049F8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 İnteraktif medyada ses ve tipografiyi birlikte kullanan mobil uygulama araçlarının multimedia tasarımı açısından değerlendirilmesi.</w:t>
      </w:r>
    </w:p>
    <w:p w:rsidR="00367EDE" w:rsidRPr="003E4B03" w:rsidRDefault="00367EDE" w:rsidP="002C2F0E">
      <w:pPr>
        <w:tabs>
          <w:tab w:val="left" w:pos="2850"/>
        </w:tabs>
        <w:rPr>
          <w:sz w:val="22"/>
          <w:szCs w:val="22"/>
        </w:rPr>
      </w:pPr>
      <w:r w:rsidRPr="003E4B03">
        <w:rPr>
          <w:sz w:val="22"/>
          <w:szCs w:val="22"/>
        </w:rPr>
        <w:t xml:space="preserve">16.30 </w:t>
      </w:r>
      <w:r w:rsidRPr="003E4B03">
        <w:rPr>
          <w:b/>
          <w:bCs/>
          <w:sz w:val="22"/>
          <w:szCs w:val="22"/>
        </w:rPr>
        <w:t>Y.Doç.Dr. Mehmet Emin Kahraman</w:t>
      </w:r>
      <w:r w:rsidRPr="003E4B03">
        <w:rPr>
          <w:sz w:val="22"/>
          <w:szCs w:val="22"/>
        </w:rPr>
        <w:t xml:space="preserve"> (YTÜ San. Ve Tas. Fakültesi)</w:t>
      </w:r>
    </w:p>
    <w:p w:rsidR="00367EDE" w:rsidRPr="003E4B03" w:rsidRDefault="00367EDE" w:rsidP="0063302E">
      <w:pPr>
        <w:tabs>
          <w:tab w:val="left" w:pos="2850"/>
        </w:tabs>
        <w:rPr>
          <w:sz w:val="22"/>
          <w:szCs w:val="22"/>
        </w:rPr>
      </w:pPr>
      <w:r w:rsidRPr="003E4B03">
        <w:rPr>
          <w:sz w:val="22"/>
          <w:szCs w:val="22"/>
        </w:rPr>
        <w:t>"Resim-müzik İlişkisinde yeni yöntemler, grafiti ve rap müziği örneklemi"</w:t>
      </w:r>
    </w:p>
    <w:p w:rsidR="00367EDE" w:rsidRDefault="00367EDE" w:rsidP="00A7182E">
      <w:pPr>
        <w:pStyle w:val="NoSpacing"/>
        <w:spacing w:after="120"/>
        <w:rPr>
          <w:rFonts w:ascii="Times New Roman" w:hAnsi="Times New Roman" w:cs="Times New Roman"/>
          <w:color w:val="000000"/>
          <w:shd w:val="clear" w:color="auto" w:fill="FFFFFF"/>
          <w:lang w:val="en-US" w:eastAsia="ru-RU"/>
        </w:rPr>
      </w:pPr>
      <w:r w:rsidRPr="003E4B03">
        <w:rPr>
          <w:rFonts w:ascii="Times New Roman" w:hAnsi="Times New Roman" w:cs="Times New Roman"/>
          <w:b/>
          <w:bCs/>
          <w:color w:val="000000"/>
          <w:shd w:val="clear" w:color="auto" w:fill="FFFFFF"/>
          <w:lang w:val="en-US" w:eastAsia="ru-RU"/>
        </w:rPr>
        <w:t>16.45 Yazılı verilen soru ve cevapla</w:t>
      </w:r>
      <w:r w:rsidRPr="003E4B03">
        <w:rPr>
          <w:rFonts w:ascii="Times New Roman" w:hAnsi="Times New Roman" w:cs="Times New Roman"/>
          <w:color w:val="000000"/>
          <w:shd w:val="clear" w:color="auto" w:fill="FFFFFF"/>
          <w:lang w:val="en-US" w:eastAsia="ru-RU"/>
        </w:rPr>
        <w:t>r</w:t>
      </w:r>
    </w:p>
    <w:p w:rsidR="00367EDE" w:rsidRPr="003E4B03" w:rsidRDefault="00367EDE" w:rsidP="00A7182E">
      <w:pPr>
        <w:pStyle w:val="NoSpacing"/>
        <w:spacing w:after="120"/>
        <w:rPr>
          <w:rFonts w:ascii="Times New Roman" w:hAnsi="Times New Roman" w:cs="Times New Roman"/>
          <w:color w:val="000000"/>
          <w:shd w:val="clear" w:color="auto" w:fill="FFFFFF"/>
          <w:lang w:val="en-US" w:eastAsia="ru-RU"/>
        </w:rPr>
      </w:pPr>
    </w:p>
    <w:p w:rsidR="00367EDE" w:rsidRDefault="00367EDE" w:rsidP="003E4B03">
      <w:pPr>
        <w:ind w:left="2124" w:firstLine="708"/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17.15  5 ÇAY</w:t>
      </w:r>
      <w:r>
        <w:rPr>
          <w:b/>
          <w:bCs/>
          <w:sz w:val="22"/>
          <w:szCs w:val="22"/>
        </w:rPr>
        <w:t>I</w:t>
      </w:r>
    </w:p>
    <w:p w:rsidR="00367EDE" w:rsidRPr="003E4B03" w:rsidRDefault="00367EDE" w:rsidP="003E4B03">
      <w:pPr>
        <w:ind w:left="2124" w:firstLine="708"/>
        <w:rPr>
          <w:b/>
          <w:bCs/>
          <w:sz w:val="22"/>
          <w:szCs w:val="22"/>
        </w:rPr>
      </w:pPr>
    </w:p>
    <w:p w:rsidR="00367EDE" w:rsidRDefault="00367EDE" w:rsidP="003E4B03">
      <w:pPr>
        <w:pStyle w:val="ListParagraph"/>
        <w:spacing w:before="0" w:beforeAutospacing="0" w:after="0" w:afterAutospacing="0"/>
        <w:ind w:left="720"/>
        <w:jc w:val="center"/>
        <w:rPr>
          <w:b/>
          <w:bCs/>
        </w:rPr>
      </w:pPr>
    </w:p>
    <w:p w:rsidR="00367EDE" w:rsidRPr="003E4B03" w:rsidRDefault="00367EDE" w:rsidP="003E4B03">
      <w:pPr>
        <w:pStyle w:val="ListParagraph"/>
        <w:spacing w:before="0" w:beforeAutospacing="0" w:after="0" w:afterAutospacing="0"/>
        <w:ind w:left="720"/>
        <w:jc w:val="center"/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23 Mayıs 2014, CUMA</w:t>
      </w:r>
    </w:p>
    <w:p w:rsidR="00367EDE" w:rsidRPr="003E4B03" w:rsidRDefault="00367EDE" w:rsidP="003E4B03">
      <w:pPr>
        <w:pStyle w:val="NoSpacing"/>
        <w:rPr>
          <w:rFonts w:ascii="Times New Roman" w:hAnsi="Times New Roman" w:cs="Times New Roman"/>
          <w:b/>
          <w:bCs/>
          <w:color w:val="000000"/>
          <w:lang w:val="tr-TR"/>
        </w:rPr>
      </w:pPr>
      <w:r w:rsidRPr="003E4B03">
        <w:rPr>
          <w:rFonts w:ascii="Times New Roman" w:hAnsi="Times New Roman" w:cs="Times New Roman"/>
          <w:b/>
          <w:bCs/>
          <w:color w:val="000000"/>
          <w:lang w:val="tr-TR"/>
        </w:rPr>
        <w:t xml:space="preserve">6. </w:t>
      </w:r>
      <w:r w:rsidRPr="00945C8D">
        <w:rPr>
          <w:rFonts w:ascii="Times New Roman" w:hAnsi="Times New Roman" w:cs="Times New Roman"/>
          <w:b/>
          <w:bCs/>
          <w:color w:val="000000"/>
          <w:lang w:val="tr-TR"/>
        </w:rPr>
        <w:t>Oturum Başkanı:</w:t>
      </w:r>
      <w:r w:rsidRPr="003E4B03">
        <w:rPr>
          <w:rFonts w:ascii="Times New Roman" w:hAnsi="Times New Roman" w:cs="Times New Roman"/>
          <w:b/>
          <w:bCs/>
          <w:color w:val="000000"/>
          <w:lang w:val="tr-TR"/>
        </w:rPr>
        <w:t xml:space="preserve"> </w:t>
      </w:r>
      <w:r w:rsidRPr="003E4B03">
        <w:rPr>
          <w:rFonts w:ascii="Times New Roman" w:hAnsi="Times New Roman" w:cs="Times New Roman"/>
          <w:b/>
          <w:bCs/>
          <w:color w:val="000000"/>
        </w:rPr>
        <w:t>Prof.Dr. Naile R</w:t>
      </w:r>
      <w:r w:rsidRPr="003E4B03">
        <w:rPr>
          <w:rFonts w:ascii="Times New Roman" w:hAnsi="Times New Roman" w:cs="Times New Roman"/>
          <w:b/>
          <w:bCs/>
          <w:color w:val="000000"/>
          <w:lang w:val="tr-TR"/>
        </w:rPr>
        <w:t>AHİMBEYLİ</w:t>
      </w:r>
    </w:p>
    <w:p w:rsidR="00367EDE" w:rsidRPr="003E4B03" w:rsidRDefault="00367EDE" w:rsidP="003E4B03">
      <w:pPr>
        <w:pStyle w:val="NoSpacing"/>
        <w:rPr>
          <w:rFonts w:ascii="Times New Roman" w:hAnsi="Times New Roman" w:cs="Times New Roman"/>
          <w:b/>
          <w:bCs/>
          <w:color w:val="000000"/>
          <w:shd w:val="clear" w:color="auto" w:fill="FFFFFF"/>
          <w:lang w:val="tr-TR" w:eastAsia="ru-RU"/>
        </w:rPr>
      </w:pPr>
      <w:r w:rsidRPr="003E4B03">
        <w:rPr>
          <w:rFonts w:ascii="Times New Roman" w:hAnsi="Times New Roman" w:cs="Times New Roman"/>
          <w:color w:val="000000"/>
          <w:shd w:val="clear" w:color="auto" w:fill="FFFFFF"/>
          <w:lang w:val="en-US" w:eastAsia="ru-RU"/>
        </w:rPr>
        <w:t>10.00</w:t>
      </w:r>
      <w:r w:rsidRPr="003E4B03">
        <w:rPr>
          <w:rFonts w:ascii="Times New Roman" w:hAnsi="Times New Roman" w:cs="Times New Roman"/>
          <w:b/>
          <w:bCs/>
          <w:color w:val="000000"/>
          <w:shd w:val="clear" w:color="auto" w:fill="FFFFFF"/>
          <w:lang w:val="en-US" w:eastAsia="ru-RU"/>
        </w:rPr>
        <w:t xml:space="preserve"> </w:t>
      </w:r>
      <w:r w:rsidRPr="003E4B03">
        <w:rPr>
          <w:rFonts w:ascii="Times New Roman" w:hAnsi="Times New Roman" w:cs="Times New Roman"/>
          <w:b/>
          <w:bCs/>
        </w:rPr>
        <w:t>Öğr.Gör.Mehmet İLHAN, Arş.Gör. Tolga ÜNALDI</w:t>
      </w:r>
      <w:r w:rsidRPr="003E4B03">
        <w:rPr>
          <w:rFonts w:ascii="Times New Roman" w:hAnsi="Times New Roman" w:cs="Times New Roman"/>
        </w:rPr>
        <w:t xml:space="preserve"> </w:t>
      </w:r>
      <w:r w:rsidRPr="003E4B03">
        <w:rPr>
          <w:rFonts w:ascii="Times New Roman" w:hAnsi="Times New Roman" w:cs="Times New Roman"/>
          <w:lang w:val="tr-TR"/>
        </w:rPr>
        <w:t>(</w:t>
      </w:r>
      <w:r w:rsidRPr="003E4B03">
        <w:rPr>
          <w:rFonts w:ascii="Times New Roman" w:hAnsi="Times New Roman" w:cs="Times New Roman"/>
        </w:rPr>
        <w:t>YTÜ San.</w:t>
      </w:r>
      <w:r w:rsidRPr="003E4B03">
        <w:rPr>
          <w:rFonts w:ascii="Times New Roman" w:hAnsi="Times New Roman" w:cs="Times New Roman"/>
          <w:lang w:val="tr-TR"/>
        </w:rPr>
        <w:t xml:space="preserve"> ve </w:t>
      </w:r>
      <w:r w:rsidRPr="003E4B03">
        <w:rPr>
          <w:rFonts w:ascii="Times New Roman" w:hAnsi="Times New Roman" w:cs="Times New Roman"/>
        </w:rPr>
        <w:t>Tas. Fak.</w:t>
      </w:r>
      <w:r w:rsidRPr="003E4B03">
        <w:rPr>
          <w:rFonts w:ascii="Times New Roman" w:hAnsi="Times New Roman" w:cs="Times New Roman"/>
          <w:lang w:val="tr-TR"/>
        </w:rPr>
        <w:t>)</w:t>
      </w:r>
    </w:p>
    <w:p w:rsidR="00367EDE" w:rsidRPr="003E4B03" w:rsidRDefault="00367EDE" w:rsidP="003E4B03">
      <w:pPr>
        <w:rPr>
          <w:sz w:val="22"/>
          <w:szCs w:val="22"/>
        </w:rPr>
      </w:pPr>
      <w:r w:rsidRPr="003E4B03">
        <w:rPr>
          <w:sz w:val="22"/>
          <w:szCs w:val="22"/>
        </w:rPr>
        <w:t>Ulusal TV Kanallarında gösterilen çizgi filmlerde kullanılan müziklerin ve görsellerin çocuk eğitimi açısından değerlendirilmesi.</w:t>
      </w:r>
    </w:p>
    <w:p w:rsidR="00367EDE" w:rsidRPr="003E4B03" w:rsidRDefault="00367EDE" w:rsidP="003E4B03">
      <w:pPr>
        <w:rPr>
          <w:sz w:val="22"/>
          <w:szCs w:val="22"/>
        </w:rPr>
      </w:pPr>
      <w:r w:rsidRPr="003E4B03">
        <w:rPr>
          <w:color w:val="000000"/>
          <w:sz w:val="22"/>
          <w:szCs w:val="22"/>
          <w:shd w:val="clear" w:color="auto" w:fill="FFFFFF"/>
          <w:lang w:val="en-US" w:eastAsia="ru-RU"/>
        </w:rPr>
        <w:t>10.15</w:t>
      </w:r>
      <w:r w:rsidRPr="003E4B03">
        <w:rPr>
          <w:b/>
          <w:bCs/>
          <w:color w:val="000000"/>
          <w:sz w:val="22"/>
          <w:szCs w:val="22"/>
          <w:shd w:val="clear" w:color="auto" w:fill="FFFFFF"/>
          <w:lang w:val="en-US" w:eastAsia="ru-RU"/>
        </w:rPr>
        <w:t xml:space="preserve"> </w:t>
      </w:r>
      <w:r w:rsidRPr="003E4B03">
        <w:rPr>
          <w:b/>
          <w:bCs/>
          <w:sz w:val="22"/>
          <w:szCs w:val="22"/>
        </w:rPr>
        <w:t>Yrd. Doç. Dr. Öykü  Ezgi Yıldız</w:t>
      </w:r>
      <w:r w:rsidRPr="003E4B03">
        <w:rPr>
          <w:sz w:val="22"/>
          <w:szCs w:val="22"/>
        </w:rPr>
        <w:t xml:space="preserve"> (İst. Kültür Üni. San. ve Tas. Fak.. İlet. San. Böl.) Reklam müziklerinin marka hatırlanabilirliği üzerindeki etkisi</w:t>
      </w:r>
      <w:r w:rsidRPr="003E4B03">
        <w:rPr>
          <w:sz w:val="22"/>
          <w:szCs w:val="22"/>
        </w:rPr>
        <w:tab/>
      </w:r>
    </w:p>
    <w:p w:rsidR="00367EDE" w:rsidRPr="003E4B03" w:rsidRDefault="00367EDE" w:rsidP="00BC01A7">
      <w:pPr>
        <w:rPr>
          <w:sz w:val="22"/>
          <w:szCs w:val="22"/>
        </w:rPr>
      </w:pPr>
      <w:r w:rsidRPr="003E4B03">
        <w:rPr>
          <w:color w:val="000000"/>
          <w:sz w:val="22"/>
          <w:szCs w:val="22"/>
          <w:shd w:val="clear" w:color="auto" w:fill="FFFFFF"/>
          <w:lang w:val="en-US" w:eastAsia="ru-RU"/>
        </w:rPr>
        <w:t>10.30</w:t>
      </w:r>
      <w:r w:rsidRPr="003E4B03">
        <w:rPr>
          <w:sz w:val="22"/>
          <w:szCs w:val="22"/>
        </w:rPr>
        <w:t xml:space="preserve"> </w:t>
      </w:r>
      <w:r w:rsidRPr="003E4B03">
        <w:rPr>
          <w:b/>
          <w:bCs/>
          <w:sz w:val="22"/>
          <w:szCs w:val="22"/>
        </w:rPr>
        <w:t>Öğr. Gör. Yasin Yılmaz</w:t>
      </w:r>
      <w:r w:rsidRPr="003E4B03">
        <w:rPr>
          <w:sz w:val="22"/>
          <w:szCs w:val="22"/>
        </w:rPr>
        <w:t xml:space="preserve"> (Yalova Ün.San. ve Tas. Fak.Grafik Tas.ASD. )</w:t>
      </w:r>
    </w:p>
    <w:p w:rsidR="00367EDE" w:rsidRPr="003E4B03" w:rsidRDefault="00367EDE" w:rsidP="00BC01A7">
      <w:pPr>
        <w:rPr>
          <w:sz w:val="22"/>
          <w:szCs w:val="22"/>
        </w:rPr>
      </w:pPr>
      <w:r w:rsidRPr="003E4B03">
        <w:rPr>
          <w:sz w:val="22"/>
          <w:szCs w:val="22"/>
        </w:rPr>
        <w:t>Geleneksel Medyada Bir Eğitim Aracı Olarak Müzik “Pepe Animasyon Filmi Şarkıları” Örn.</w:t>
      </w:r>
    </w:p>
    <w:p w:rsidR="00367EDE" w:rsidRPr="003E4B03" w:rsidRDefault="00367EDE" w:rsidP="00BC01A7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10.45 </w:t>
      </w:r>
      <w:r w:rsidRPr="003E4B03">
        <w:rPr>
          <w:b/>
          <w:bCs/>
          <w:sz w:val="22"/>
          <w:szCs w:val="22"/>
        </w:rPr>
        <w:t>Yrd. Doç. Dr. T. Emre Yıldırım, Y.Doç. Aslıhan Eruzun Ozel</w:t>
      </w:r>
      <w:r w:rsidRPr="003E4B03">
        <w:rPr>
          <w:sz w:val="22"/>
          <w:szCs w:val="22"/>
        </w:rPr>
        <w:t xml:space="preserve"> (YTÜ Sanat  ve Tasarım Fakültesi) Müzik Yapan İnsanların Yaşantısını Anlama Aracı Olarak Filimler: Pozitif ve Negatif Toplumsal Uyumlama Örneği Olarak İki Film İncelemesi</w:t>
      </w:r>
    </w:p>
    <w:p w:rsidR="00367EDE" w:rsidRPr="003E4B03" w:rsidRDefault="00367EDE" w:rsidP="00BC01A7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11.00 </w:t>
      </w:r>
      <w:r w:rsidRPr="003E4B03">
        <w:rPr>
          <w:b/>
          <w:bCs/>
          <w:sz w:val="22"/>
          <w:szCs w:val="22"/>
        </w:rPr>
        <w:t>Öğr. Gör.Mehmet İLHAN, Arş.Gör. Çağatay BİRSEL</w:t>
      </w:r>
      <w:r w:rsidRPr="003E4B03">
        <w:rPr>
          <w:sz w:val="22"/>
          <w:szCs w:val="22"/>
        </w:rPr>
        <w:t xml:space="preserve"> (YTÜ San. Ve Tas. Fak.)</w:t>
      </w:r>
    </w:p>
    <w:p w:rsidR="00367EDE" w:rsidRPr="003E4B03" w:rsidRDefault="00367EDE" w:rsidP="00BC01A7">
      <w:pPr>
        <w:rPr>
          <w:sz w:val="22"/>
          <w:szCs w:val="22"/>
        </w:rPr>
      </w:pPr>
      <w:r w:rsidRPr="003E4B03">
        <w:rPr>
          <w:sz w:val="22"/>
          <w:szCs w:val="22"/>
        </w:rPr>
        <w:t>İnteraktivite ve müzik</w:t>
      </w:r>
    </w:p>
    <w:p w:rsidR="00367EDE" w:rsidRPr="003E4B03" w:rsidRDefault="00367EDE" w:rsidP="003E4B03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11.15 </w:t>
      </w:r>
      <w:r w:rsidRPr="003E4B03">
        <w:rPr>
          <w:b/>
          <w:bCs/>
          <w:sz w:val="22"/>
          <w:szCs w:val="22"/>
        </w:rPr>
        <w:t>Doç.Dr.Ümit İnatçı , Arş.Gör.Fatma Nazlı Köksal</w:t>
      </w:r>
      <w:r w:rsidRPr="003E4B03">
        <w:rPr>
          <w:sz w:val="22"/>
          <w:szCs w:val="22"/>
        </w:rPr>
        <w:t xml:space="preserve">  (Doğu Akdeniz Üniversitesi, İletiş. Fak,Görsel Sanatlar ve Görsel İletiş. Tas.Bölümü)  Reklamın Saklı Dili: Retorik</w:t>
      </w:r>
    </w:p>
    <w:p w:rsidR="00367EDE" w:rsidRPr="003E4B03" w:rsidRDefault="00367EDE" w:rsidP="003E4B03">
      <w:pPr>
        <w:pStyle w:val="NoSpacing"/>
        <w:rPr>
          <w:rFonts w:ascii="Times New Roman" w:hAnsi="Times New Roman" w:cs="Times New Roman"/>
          <w:b/>
          <w:bCs/>
          <w:color w:val="000000"/>
          <w:shd w:val="clear" w:color="auto" w:fill="FFFFFF"/>
          <w:lang w:val="en-US" w:eastAsia="ru-RU"/>
        </w:rPr>
      </w:pPr>
      <w:r w:rsidRPr="003E4B03">
        <w:rPr>
          <w:rFonts w:ascii="Times New Roman" w:hAnsi="Times New Roman" w:cs="Times New Roman"/>
          <w:color w:val="000000"/>
          <w:shd w:val="clear" w:color="auto" w:fill="FFFFFF"/>
          <w:lang w:val="en-US" w:eastAsia="ru-RU"/>
        </w:rPr>
        <w:t>11.30</w:t>
      </w:r>
      <w:r w:rsidRPr="003E4B03">
        <w:rPr>
          <w:rFonts w:ascii="Times New Roman" w:hAnsi="Times New Roman" w:cs="Times New Roman"/>
          <w:b/>
          <w:bCs/>
          <w:color w:val="000000"/>
          <w:shd w:val="clear" w:color="auto" w:fill="FFFFFF"/>
          <w:lang w:val="en-US" w:eastAsia="ru-RU"/>
        </w:rPr>
        <w:t xml:space="preserve"> Yazılı verilen soru ve cevaplar</w:t>
      </w:r>
    </w:p>
    <w:p w:rsidR="00367EDE" w:rsidRPr="003E4B03" w:rsidRDefault="00367EDE" w:rsidP="003E4B03">
      <w:pPr>
        <w:ind w:left="2124" w:firstLine="708"/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Genel Değerlendirme</w:t>
      </w:r>
    </w:p>
    <w:p w:rsidR="00367EDE" w:rsidRDefault="00367EDE" w:rsidP="003E4B03">
      <w:pPr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 xml:space="preserve">        Prof. Erol ÖZKEÇECİ, </w:t>
      </w:r>
      <w:r w:rsidRPr="003E4B03">
        <w:rPr>
          <w:b/>
          <w:bCs/>
          <w:color w:val="000000"/>
          <w:sz w:val="22"/>
          <w:szCs w:val="22"/>
        </w:rPr>
        <w:t>Prof.Dr. Naile RAHİMBEYLİ,</w:t>
      </w:r>
      <w:r w:rsidRPr="003E4B03">
        <w:rPr>
          <w:b/>
          <w:bCs/>
          <w:sz w:val="22"/>
          <w:szCs w:val="22"/>
        </w:rPr>
        <w:t xml:space="preserve"> Y.Doç.Dr. Göktan AY</w:t>
      </w:r>
    </w:p>
    <w:p w:rsidR="00367EDE" w:rsidRPr="003E4B03" w:rsidRDefault="00367EDE" w:rsidP="003E4B03">
      <w:pPr>
        <w:rPr>
          <w:b/>
          <w:bCs/>
          <w:sz w:val="22"/>
          <w:szCs w:val="22"/>
        </w:rPr>
      </w:pPr>
    </w:p>
    <w:p w:rsidR="00367EDE" w:rsidRPr="003E4B03" w:rsidRDefault="00367EDE" w:rsidP="003E4B03">
      <w:pPr>
        <w:pStyle w:val="Heading2"/>
        <w:spacing w:before="0"/>
        <w:rPr>
          <w:rFonts w:ascii="Times New Roman" w:hAnsi="Times New Roman" w:cs="Times New Roman"/>
          <w:color w:val="000000"/>
          <w:sz w:val="22"/>
          <w:szCs w:val="22"/>
        </w:rPr>
      </w:pPr>
      <w:r w:rsidRPr="00945C8D">
        <w:rPr>
          <w:rFonts w:ascii="Times New Roman" w:hAnsi="Times New Roman" w:cs="Times New Roman"/>
          <w:color w:val="000000"/>
          <w:sz w:val="22"/>
          <w:szCs w:val="22"/>
        </w:rPr>
        <w:t>Sempozyum Onursal Başkanı:</w:t>
      </w:r>
      <w:r w:rsidRPr="003E4B03">
        <w:rPr>
          <w:rFonts w:ascii="Times New Roman" w:hAnsi="Times New Roman" w:cs="Times New Roman"/>
          <w:color w:val="000000"/>
          <w:sz w:val="22"/>
          <w:szCs w:val="22"/>
        </w:rPr>
        <w:t xml:space="preserve"> Prof.Dr. İsmail YÜKSEK</w:t>
      </w:r>
      <w:r w:rsidRPr="003E4B03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 /YTÜ Rektörü</w:t>
      </w:r>
    </w:p>
    <w:p w:rsidR="00367EDE" w:rsidRPr="003E4B03" w:rsidRDefault="00367EDE" w:rsidP="003E4B03">
      <w:pPr>
        <w:pStyle w:val="Heading2"/>
        <w:spacing w:before="0"/>
        <w:rPr>
          <w:rFonts w:ascii="Times New Roman" w:hAnsi="Times New Roman" w:cs="Times New Roman"/>
          <w:color w:val="auto"/>
          <w:sz w:val="22"/>
          <w:szCs w:val="22"/>
        </w:rPr>
      </w:pPr>
      <w:r w:rsidRPr="003E4B03">
        <w:rPr>
          <w:rFonts w:ascii="Times New Roman" w:hAnsi="Times New Roman" w:cs="Times New Roman"/>
          <w:color w:val="auto"/>
          <w:sz w:val="22"/>
          <w:szCs w:val="22"/>
        </w:rPr>
        <w:t>Sempozyum  Eş  Başkanları:</w:t>
      </w:r>
    </w:p>
    <w:p w:rsidR="00367EDE" w:rsidRPr="003E4B03" w:rsidRDefault="00367EDE" w:rsidP="003E4B03">
      <w:pPr>
        <w:rPr>
          <w:sz w:val="22"/>
          <w:szCs w:val="22"/>
        </w:rPr>
      </w:pPr>
      <w:r w:rsidRPr="003E4B03">
        <w:rPr>
          <w:b/>
          <w:bCs/>
          <w:sz w:val="22"/>
          <w:szCs w:val="22"/>
        </w:rPr>
        <w:t>Prof.İlhan ÖZKEÇECİ,</w:t>
      </w:r>
      <w:r w:rsidRPr="003E4B03">
        <w:rPr>
          <w:sz w:val="22"/>
          <w:szCs w:val="22"/>
        </w:rPr>
        <w:t xml:space="preserve"> YTÜ  Sanat ve Tasarım Fakültesi Dekanı</w:t>
      </w:r>
    </w:p>
    <w:p w:rsidR="00367EDE" w:rsidRPr="003E4B03" w:rsidRDefault="00367EDE" w:rsidP="003E4B03">
      <w:pPr>
        <w:pStyle w:val="Heading2"/>
        <w:spacing w:before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3E4B03">
        <w:rPr>
          <w:rFonts w:ascii="Times New Roman" w:hAnsi="Times New Roman" w:cs="Times New Roman"/>
          <w:color w:val="auto"/>
          <w:sz w:val="22"/>
          <w:szCs w:val="22"/>
        </w:rPr>
        <w:t>Y.Doç.Dr. Göktan AY,</w:t>
      </w:r>
      <w:r w:rsidRPr="003E4B03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İTÜ TMD Konservatuarı Öğr. Üyesi, , MÜZDAK Başkanı</w:t>
      </w:r>
    </w:p>
    <w:p w:rsidR="00367EDE" w:rsidRPr="003E4B03" w:rsidRDefault="00367EDE" w:rsidP="003E4B03">
      <w:pPr>
        <w:pStyle w:val="Heading2"/>
        <w:spacing w:before="0"/>
        <w:rPr>
          <w:rFonts w:ascii="Times New Roman" w:hAnsi="Times New Roman" w:cs="Times New Roman"/>
          <w:color w:val="auto"/>
          <w:sz w:val="22"/>
          <w:szCs w:val="22"/>
        </w:rPr>
      </w:pPr>
      <w:r w:rsidRPr="00945C8D">
        <w:rPr>
          <w:rFonts w:ascii="Times New Roman" w:hAnsi="Times New Roman" w:cs="Times New Roman"/>
          <w:color w:val="auto"/>
          <w:sz w:val="20"/>
          <w:szCs w:val="20"/>
        </w:rPr>
        <w:t>Sempozyum Bilim Kurulu</w:t>
      </w:r>
      <w:r w:rsidRPr="00945C8D">
        <w:rPr>
          <w:rFonts w:ascii="Times New Roman" w:hAnsi="Times New Roman" w:cs="Times New Roman"/>
          <w:color w:val="auto"/>
          <w:sz w:val="24"/>
          <w:szCs w:val="24"/>
        </w:rPr>
        <w:t>:</w:t>
      </w:r>
      <w:r>
        <w:rPr>
          <w:color w:val="auto"/>
        </w:rPr>
        <w:t xml:space="preserve"> </w:t>
      </w:r>
      <w:r w:rsidRPr="003E4B03">
        <w:rPr>
          <w:rFonts w:ascii="Times New Roman" w:hAnsi="Times New Roman" w:cs="Times New Roman"/>
          <w:color w:val="000000"/>
          <w:sz w:val="22"/>
          <w:szCs w:val="22"/>
        </w:rPr>
        <w:t>Y.Doç.Dr. Göktan AY (Başkan)</w:t>
      </w:r>
    </w:p>
    <w:p w:rsidR="00367EDE" w:rsidRPr="003E4B03" w:rsidRDefault="00367EDE" w:rsidP="002E5BF0">
      <w:pPr>
        <w:rPr>
          <w:sz w:val="22"/>
          <w:szCs w:val="22"/>
        </w:rPr>
      </w:pPr>
      <w:r w:rsidRPr="003E4B03">
        <w:rPr>
          <w:sz w:val="22"/>
          <w:szCs w:val="22"/>
        </w:rPr>
        <w:t>Y.Doç. Aslıhan Ozel, Sanat ve Tasarım Fakültesi Müzik Bölümü (Başk. Yard)</w:t>
      </w:r>
    </w:p>
    <w:p w:rsidR="00367EDE" w:rsidRPr="003E4B03" w:rsidRDefault="00367EDE" w:rsidP="002E5BF0">
      <w:pPr>
        <w:rPr>
          <w:sz w:val="22"/>
          <w:szCs w:val="22"/>
        </w:rPr>
      </w:pPr>
      <w:r w:rsidRPr="003E4B03">
        <w:rPr>
          <w:sz w:val="22"/>
          <w:szCs w:val="22"/>
        </w:rPr>
        <w:t>Y.Doç.Dr. Tarık Emre Yıldırım, Sanat ve Tasarım Fakültesi. İletişim Tas. Böl.(Başk. Yard)</w:t>
      </w:r>
    </w:p>
    <w:p w:rsidR="00367EDE" w:rsidRPr="003E4B03" w:rsidRDefault="00367EDE" w:rsidP="002E5BF0">
      <w:pPr>
        <w:rPr>
          <w:sz w:val="22"/>
          <w:szCs w:val="22"/>
        </w:rPr>
      </w:pPr>
      <w:r w:rsidRPr="003E4B03">
        <w:rPr>
          <w:sz w:val="22"/>
          <w:szCs w:val="22"/>
        </w:rPr>
        <w:t>Prof.Dr. Alparslan Açıkgenç, YTÜ Fen Edebiyat Fak.</w:t>
      </w:r>
    </w:p>
    <w:p w:rsidR="00367EDE" w:rsidRPr="003E4B03" w:rsidRDefault="00367EDE" w:rsidP="002E5BF0">
      <w:pPr>
        <w:rPr>
          <w:sz w:val="22"/>
          <w:szCs w:val="22"/>
        </w:rPr>
      </w:pPr>
      <w:r w:rsidRPr="003E4B03">
        <w:rPr>
          <w:sz w:val="22"/>
          <w:szCs w:val="22"/>
        </w:rPr>
        <w:t>Prof. Dr. Cihat Can, Gazi Ün. Gazi, Eğt. Fak.GS Bölümü, Müzik Öğrt.ABD</w:t>
      </w:r>
    </w:p>
    <w:p w:rsidR="00367EDE" w:rsidRPr="003E4B03" w:rsidRDefault="00367EDE" w:rsidP="002E5BF0">
      <w:pPr>
        <w:rPr>
          <w:sz w:val="22"/>
          <w:szCs w:val="22"/>
        </w:rPr>
      </w:pPr>
      <w:r w:rsidRPr="003E4B03">
        <w:rPr>
          <w:sz w:val="22"/>
          <w:szCs w:val="22"/>
        </w:rPr>
        <w:t>Prof.Dr.Turan Koç, Sebahattin Zaim Üniversitesi İslami İlimler Fakültesi</w:t>
      </w:r>
    </w:p>
    <w:p w:rsidR="00367EDE" w:rsidRPr="003E4B03" w:rsidRDefault="00367EDE" w:rsidP="002E5BF0">
      <w:pPr>
        <w:rPr>
          <w:sz w:val="22"/>
          <w:szCs w:val="22"/>
        </w:rPr>
      </w:pPr>
      <w:r w:rsidRPr="003E4B03">
        <w:rPr>
          <w:sz w:val="22"/>
          <w:szCs w:val="22"/>
        </w:rPr>
        <w:t>Prof. Dr. Gülçin Yahya Kaçar, Gazi Ün. T.M.D. Konservatuarı</w:t>
      </w:r>
    </w:p>
    <w:p w:rsidR="00367EDE" w:rsidRPr="003E4B03" w:rsidRDefault="00367EDE" w:rsidP="00BD7FD1">
      <w:pPr>
        <w:rPr>
          <w:sz w:val="22"/>
          <w:szCs w:val="22"/>
        </w:rPr>
      </w:pPr>
      <w:r w:rsidRPr="003E4B03">
        <w:rPr>
          <w:sz w:val="22"/>
          <w:szCs w:val="22"/>
        </w:rPr>
        <w:t>Prof.Dr. Ergün Yıldırım, YTÜ Fen Edebiyat Fak.</w:t>
      </w:r>
    </w:p>
    <w:p w:rsidR="00367EDE" w:rsidRPr="003E4B03" w:rsidRDefault="00367EDE" w:rsidP="00BD7FD1">
      <w:pPr>
        <w:rPr>
          <w:sz w:val="22"/>
          <w:szCs w:val="22"/>
        </w:rPr>
      </w:pPr>
      <w:r w:rsidRPr="003E4B03">
        <w:rPr>
          <w:sz w:val="22"/>
          <w:szCs w:val="22"/>
        </w:rPr>
        <w:t>Prof. Ahmet Atan, YTÜ Sanat ve Tasarım Fak.</w:t>
      </w:r>
    </w:p>
    <w:p w:rsidR="00367EDE" w:rsidRPr="003E4B03" w:rsidRDefault="00367EDE" w:rsidP="00BD7FD1">
      <w:pPr>
        <w:rPr>
          <w:sz w:val="22"/>
          <w:szCs w:val="22"/>
        </w:rPr>
      </w:pPr>
      <w:r w:rsidRPr="003E4B03">
        <w:rPr>
          <w:sz w:val="22"/>
          <w:szCs w:val="22"/>
        </w:rPr>
        <w:t>Doç.Dr. Cenk Güray, Yıldırım Beyazıt Ün. T.M.D. Konservatuarı</w:t>
      </w:r>
    </w:p>
    <w:p w:rsidR="00367EDE" w:rsidRPr="003E4B03" w:rsidRDefault="00367EDE" w:rsidP="00BD7FD1">
      <w:pPr>
        <w:rPr>
          <w:sz w:val="22"/>
          <w:szCs w:val="22"/>
        </w:rPr>
      </w:pPr>
      <w:r w:rsidRPr="003E4B03">
        <w:rPr>
          <w:sz w:val="22"/>
          <w:szCs w:val="22"/>
        </w:rPr>
        <w:t>Doç.Dr. Alper Maral, YTÜ Sanat ve Tasarım Fak.</w:t>
      </w:r>
    </w:p>
    <w:p w:rsidR="00367EDE" w:rsidRPr="003E4B03" w:rsidRDefault="00367EDE" w:rsidP="00BD7FD1">
      <w:pPr>
        <w:rPr>
          <w:sz w:val="22"/>
          <w:szCs w:val="22"/>
        </w:rPr>
      </w:pPr>
      <w:r w:rsidRPr="003E4B03">
        <w:rPr>
          <w:sz w:val="22"/>
          <w:szCs w:val="22"/>
        </w:rPr>
        <w:t>Doç.Dr. Süleyman Doğan, YTÜ Fen ve Edebiyat Fakültesi</w:t>
      </w:r>
    </w:p>
    <w:p w:rsidR="00367EDE" w:rsidRPr="003E4B03" w:rsidRDefault="00367EDE" w:rsidP="00BD7FD1">
      <w:pPr>
        <w:rPr>
          <w:sz w:val="22"/>
          <w:szCs w:val="22"/>
        </w:rPr>
      </w:pPr>
      <w:r w:rsidRPr="003E4B03">
        <w:rPr>
          <w:sz w:val="22"/>
          <w:szCs w:val="22"/>
        </w:rPr>
        <w:t>Y.Doç.Dr. Sinem Özdemir, İTÜ TMD Konservatuarı</w:t>
      </w:r>
    </w:p>
    <w:p w:rsidR="00367EDE" w:rsidRPr="003E4B03" w:rsidRDefault="00367EDE" w:rsidP="00BD7FD1">
      <w:pPr>
        <w:rPr>
          <w:sz w:val="22"/>
          <w:szCs w:val="22"/>
        </w:rPr>
      </w:pPr>
      <w:r w:rsidRPr="003E4B03">
        <w:rPr>
          <w:sz w:val="22"/>
          <w:szCs w:val="22"/>
        </w:rPr>
        <w:t>Y.Doç.Dr.  Salih  Denli, Kemerburgaz Ün. Güzel Sanatlar Fak.</w:t>
      </w:r>
    </w:p>
    <w:p w:rsidR="00367EDE" w:rsidRPr="003E4B03" w:rsidRDefault="00367EDE" w:rsidP="00BD7FD1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Y.Doç.Dr. Mehmet Emin Kahraman/YTÜ Sanat ve Tasarım Fakültesi </w:t>
      </w:r>
    </w:p>
    <w:p w:rsidR="00367EDE" w:rsidRPr="003E4B03" w:rsidRDefault="00367EDE" w:rsidP="00BD7FD1">
      <w:pPr>
        <w:rPr>
          <w:sz w:val="22"/>
          <w:szCs w:val="22"/>
        </w:rPr>
      </w:pPr>
      <w:r w:rsidRPr="003E4B03">
        <w:rPr>
          <w:sz w:val="22"/>
          <w:szCs w:val="22"/>
        </w:rPr>
        <w:t>Dr.Ayhan Sarı, Kültür ve Turizm Bak. Devlet Türk Müziği Topluluğu Sanatçısı</w:t>
      </w:r>
    </w:p>
    <w:p w:rsidR="00367EDE" w:rsidRPr="003E4B03" w:rsidRDefault="00367EDE" w:rsidP="00BD7FD1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Öğr. Gör  Mehmet İlhan, Sanat ve Tasarım Fakültesi </w:t>
      </w:r>
    </w:p>
    <w:p w:rsidR="00367EDE" w:rsidRPr="003E4B03" w:rsidRDefault="00367EDE" w:rsidP="00BD7FD1">
      <w:pPr>
        <w:rPr>
          <w:sz w:val="22"/>
          <w:szCs w:val="22"/>
        </w:rPr>
      </w:pPr>
      <w:r w:rsidRPr="003E4B03">
        <w:rPr>
          <w:sz w:val="22"/>
          <w:szCs w:val="22"/>
        </w:rPr>
        <w:t>Evin İlyasoğlu, Müzik Yazarı</w:t>
      </w:r>
    </w:p>
    <w:p w:rsidR="00367EDE" w:rsidRPr="003E4B03" w:rsidRDefault="00367EDE" w:rsidP="00BD7FD1">
      <w:pPr>
        <w:rPr>
          <w:sz w:val="22"/>
          <w:szCs w:val="22"/>
        </w:rPr>
      </w:pPr>
      <w:r w:rsidRPr="003E4B03">
        <w:rPr>
          <w:sz w:val="22"/>
          <w:szCs w:val="22"/>
        </w:rPr>
        <w:t>Serhan Bali, Andante Dergisi Genel Yayın Koordinatörü</w:t>
      </w:r>
    </w:p>
    <w:p w:rsidR="00367EDE" w:rsidRPr="003E4B03" w:rsidRDefault="00367EDE" w:rsidP="002E5BF0">
      <w:pPr>
        <w:rPr>
          <w:sz w:val="22"/>
          <w:szCs w:val="22"/>
        </w:rPr>
      </w:pPr>
      <w:r w:rsidRPr="003E4B03">
        <w:rPr>
          <w:sz w:val="22"/>
          <w:szCs w:val="22"/>
        </w:rPr>
        <w:t xml:space="preserve">Ersin Antep, Müzikoloji Platformu Başkanı </w:t>
      </w:r>
    </w:p>
    <w:p w:rsidR="00367EDE" w:rsidRPr="003E4B03" w:rsidRDefault="00367EDE" w:rsidP="002E5BF0">
      <w:pPr>
        <w:rPr>
          <w:b/>
          <w:bCs/>
          <w:sz w:val="22"/>
          <w:szCs w:val="22"/>
        </w:rPr>
      </w:pPr>
      <w:r w:rsidRPr="003E4B03">
        <w:rPr>
          <w:b/>
          <w:bCs/>
          <w:sz w:val="22"/>
          <w:szCs w:val="22"/>
        </w:rPr>
        <w:t>Sempozyum Düzenleme ve Yürütme Kurulu:</w:t>
      </w:r>
      <w:r>
        <w:rPr>
          <w:b/>
          <w:bCs/>
          <w:sz w:val="22"/>
          <w:szCs w:val="22"/>
        </w:rPr>
        <w:t xml:space="preserve"> </w:t>
      </w:r>
      <w:r w:rsidRPr="003E4B03">
        <w:rPr>
          <w:b/>
          <w:bCs/>
          <w:sz w:val="22"/>
          <w:szCs w:val="22"/>
        </w:rPr>
        <w:t>Y.Doç.Dr. Göktan AY (Başkan)</w:t>
      </w:r>
    </w:p>
    <w:p w:rsidR="00367EDE" w:rsidRPr="003E4B03" w:rsidRDefault="00367EDE" w:rsidP="00094650">
      <w:pPr>
        <w:tabs>
          <w:tab w:val="left" w:pos="1620"/>
        </w:tabs>
        <w:rPr>
          <w:sz w:val="22"/>
          <w:szCs w:val="22"/>
        </w:rPr>
      </w:pPr>
      <w:r w:rsidRPr="003E4B03">
        <w:rPr>
          <w:sz w:val="22"/>
          <w:szCs w:val="22"/>
        </w:rPr>
        <w:t>Doç. Dr. Nesibe Özgül TURGAY, YTÜ Sanat ve Tasarım Fakültesi</w:t>
      </w:r>
    </w:p>
    <w:p w:rsidR="00367EDE" w:rsidRPr="003E4B03" w:rsidRDefault="00367EDE" w:rsidP="00094650">
      <w:pPr>
        <w:tabs>
          <w:tab w:val="left" w:pos="1620"/>
        </w:tabs>
        <w:rPr>
          <w:sz w:val="22"/>
          <w:szCs w:val="22"/>
        </w:rPr>
      </w:pPr>
      <w:r w:rsidRPr="003E4B03">
        <w:rPr>
          <w:sz w:val="22"/>
          <w:szCs w:val="22"/>
        </w:rPr>
        <w:t>Y.Doç. Aslıhan Ozel, YTÜ Sanat ve Tasarım Fakültesi  (Başk. Yard)</w:t>
      </w:r>
    </w:p>
    <w:p w:rsidR="00367EDE" w:rsidRPr="003E4B03" w:rsidRDefault="00367EDE" w:rsidP="00094650">
      <w:pPr>
        <w:tabs>
          <w:tab w:val="left" w:pos="1620"/>
        </w:tabs>
        <w:rPr>
          <w:sz w:val="22"/>
          <w:szCs w:val="22"/>
        </w:rPr>
      </w:pPr>
      <w:r w:rsidRPr="003E4B03">
        <w:rPr>
          <w:sz w:val="22"/>
          <w:szCs w:val="22"/>
        </w:rPr>
        <w:t>Y.Doç.Dr. Tarık Emre Yıldırım, YTÜ Sanat ve Tasarım Fakültesi (Başk. Yard.)</w:t>
      </w:r>
    </w:p>
    <w:p w:rsidR="00367EDE" w:rsidRPr="003E4B03" w:rsidRDefault="00367EDE" w:rsidP="00094650">
      <w:pPr>
        <w:tabs>
          <w:tab w:val="left" w:pos="1620"/>
        </w:tabs>
        <w:rPr>
          <w:sz w:val="22"/>
          <w:szCs w:val="22"/>
        </w:rPr>
      </w:pPr>
      <w:r w:rsidRPr="003E4B03">
        <w:rPr>
          <w:sz w:val="22"/>
          <w:szCs w:val="22"/>
        </w:rPr>
        <w:t>Doç.Dr. Süleyman Doğan, YTÜ Fen ve Edebiyat Fakültesi</w:t>
      </w:r>
    </w:p>
    <w:p w:rsidR="00367EDE" w:rsidRPr="003E4B03" w:rsidRDefault="00367EDE" w:rsidP="00094650">
      <w:pPr>
        <w:tabs>
          <w:tab w:val="left" w:pos="1620"/>
        </w:tabs>
        <w:rPr>
          <w:sz w:val="22"/>
          <w:szCs w:val="22"/>
        </w:rPr>
      </w:pPr>
      <w:r w:rsidRPr="003E4B03">
        <w:rPr>
          <w:sz w:val="22"/>
          <w:szCs w:val="22"/>
        </w:rPr>
        <w:t>Y.Doç.Dr. Sinem Özdemir, İTÜ TMD Konservatuarı</w:t>
      </w:r>
    </w:p>
    <w:p w:rsidR="00367EDE" w:rsidRPr="003E4B03" w:rsidRDefault="00367EDE" w:rsidP="00094650">
      <w:pPr>
        <w:tabs>
          <w:tab w:val="left" w:pos="1620"/>
        </w:tabs>
        <w:rPr>
          <w:sz w:val="22"/>
          <w:szCs w:val="22"/>
        </w:rPr>
      </w:pPr>
      <w:r w:rsidRPr="003E4B03">
        <w:rPr>
          <w:sz w:val="22"/>
          <w:szCs w:val="22"/>
        </w:rPr>
        <w:t>Y.Doç.Dr. Mehmet Emin Kahraman, YTÜ Sanat ve Tasarım Fakültesi</w:t>
      </w:r>
    </w:p>
    <w:p w:rsidR="00367EDE" w:rsidRPr="003E4B03" w:rsidRDefault="00367EDE" w:rsidP="00094650">
      <w:pPr>
        <w:tabs>
          <w:tab w:val="left" w:pos="1620"/>
        </w:tabs>
        <w:rPr>
          <w:sz w:val="22"/>
          <w:szCs w:val="22"/>
        </w:rPr>
      </w:pPr>
      <w:r w:rsidRPr="003E4B03">
        <w:rPr>
          <w:sz w:val="22"/>
          <w:szCs w:val="22"/>
        </w:rPr>
        <w:t xml:space="preserve">Öğr. Gör  Mehmet İlhan, YTÜ Sanat ve Tasarım Fakültesi </w:t>
      </w:r>
    </w:p>
    <w:p w:rsidR="00367EDE" w:rsidRPr="003E4B03" w:rsidRDefault="00367EDE" w:rsidP="00094650">
      <w:pPr>
        <w:tabs>
          <w:tab w:val="left" w:pos="1620"/>
        </w:tabs>
        <w:rPr>
          <w:sz w:val="22"/>
          <w:szCs w:val="22"/>
        </w:rPr>
      </w:pPr>
      <w:r w:rsidRPr="003E4B03">
        <w:rPr>
          <w:sz w:val="22"/>
          <w:szCs w:val="22"/>
        </w:rPr>
        <w:t xml:space="preserve">Öğr. Gör. Ahmet Dolunay, YTÜ Sanat ve Tasarım Fakültesi </w:t>
      </w:r>
    </w:p>
    <w:p w:rsidR="00367EDE" w:rsidRPr="003E4B03" w:rsidRDefault="00367EDE" w:rsidP="0041084C">
      <w:pPr>
        <w:tabs>
          <w:tab w:val="left" w:pos="1620"/>
        </w:tabs>
        <w:rPr>
          <w:sz w:val="22"/>
          <w:szCs w:val="22"/>
        </w:rPr>
      </w:pPr>
      <w:r w:rsidRPr="003E4B03">
        <w:rPr>
          <w:sz w:val="22"/>
          <w:szCs w:val="22"/>
        </w:rPr>
        <w:t>Arş.Gör. Çağatay BİLSEL,  YTÜ Sanat ve Tasarım Fakültesi</w:t>
      </w:r>
    </w:p>
    <w:p w:rsidR="00367EDE" w:rsidRPr="003E4B03" w:rsidRDefault="00367EDE" w:rsidP="0041084C">
      <w:pPr>
        <w:tabs>
          <w:tab w:val="left" w:pos="1620"/>
        </w:tabs>
        <w:rPr>
          <w:sz w:val="22"/>
          <w:szCs w:val="22"/>
        </w:rPr>
      </w:pPr>
      <w:r w:rsidRPr="003E4B03">
        <w:rPr>
          <w:sz w:val="22"/>
          <w:szCs w:val="22"/>
        </w:rPr>
        <w:t>Arş.Gör. Günsu YILMA, YTÜ Sanat ve Tasarım Fakültesi</w:t>
      </w:r>
    </w:p>
    <w:p w:rsidR="00367EDE" w:rsidRPr="0041084C" w:rsidRDefault="00367EDE" w:rsidP="00094650">
      <w:pPr>
        <w:tabs>
          <w:tab w:val="left" w:pos="1620"/>
        </w:tabs>
        <w:rPr>
          <w:rFonts w:ascii="Arial" w:hAnsi="Arial" w:cs="Arial"/>
          <w:sz w:val="20"/>
          <w:szCs w:val="20"/>
        </w:rPr>
      </w:pPr>
    </w:p>
    <w:p w:rsidR="00367EDE" w:rsidRPr="0063302E" w:rsidRDefault="00367EDE" w:rsidP="00995808">
      <w:pPr>
        <w:rPr>
          <w:rFonts w:ascii="Arial" w:hAnsi="Arial" w:cs="Arial"/>
          <w:sz w:val="20"/>
          <w:szCs w:val="20"/>
          <w:lang w:eastAsia="en-US"/>
        </w:rPr>
      </w:pPr>
    </w:p>
    <w:p w:rsidR="00367EDE" w:rsidRPr="0063302E" w:rsidRDefault="00367EDE" w:rsidP="00D6192E">
      <w:pPr>
        <w:rPr>
          <w:rFonts w:ascii="Arial" w:hAnsi="Arial" w:cs="Arial"/>
          <w:sz w:val="20"/>
          <w:szCs w:val="20"/>
          <w:lang w:eastAsia="en-US"/>
        </w:rPr>
      </w:pPr>
    </w:p>
    <w:p w:rsidR="00367EDE" w:rsidRPr="0063302E" w:rsidRDefault="00367EDE">
      <w:pPr>
        <w:rPr>
          <w:rFonts w:ascii="Arial" w:hAnsi="Arial" w:cs="Arial"/>
          <w:sz w:val="20"/>
          <w:szCs w:val="20"/>
        </w:rPr>
      </w:pPr>
    </w:p>
    <w:p w:rsidR="00367EDE" w:rsidRDefault="00367EDE"/>
    <w:p w:rsidR="00367EDE" w:rsidRDefault="00367EDE"/>
    <w:p w:rsidR="00367EDE" w:rsidRDefault="00367EDE"/>
    <w:p w:rsidR="00367EDE" w:rsidRDefault="00367EDE"/>
    <w:p w:rsidR="00367EDE" w:rsidRDefault="00367EDE"/>
    <w:p w:rsidR="00367EDE" w:rsidRDefault="00367EDE"/>
    <w:p w:rsidR="00367EDE" w:rsidRDefault="00367EDE"/>
    <w:p w:rsidR="00367EDE" w:rsidRDefault="00367EDE"/>
    <w:p w:rsidR="00367EDE" w:rsidRDefault="00367EDE"/>
    <w:p w:rsidR="00367EDE" w:rsidRDefault="00367EDE"/>
    <w:p w:rsidR="00367EDE" w:rsidRDefault="00367EDE"/>
    <w:p w:rsidR="00367EDE" w:rsidRDefault="00367EDE"/>
    <w:p w:rsidR="00367EDE" w:rsidRDefault="00367EDE"/>
    <w:p w:rsidR="00367EDE" w:rsidRDefault="00367EDE"/>
    <w:p w:rsidR="00367EDE" w:rsidRDefault="00367EDE"/>
    <w:p w:rsidR="00367EDE" w:rsidRDefault="00367EDE"/>
    <w:p w:rsidR="00367EDE" w:rsidRPr="00940628" w:rsidRDefault="00367EDE" w:rsidP="009510BB">
      <w:pPr>
        <w:tabs>
          <w:tab w:val="left" w:pos="3760"/>
        </w:tabs>
        <w:rPr>
          <w:b/>
          <w:bCs/>
          <w:sz w:val="52"/>
          <w:szCs w:val="52"/>
        </w:rPr>
      </w:pPr>
    </w:p>
    <w:sectPr w:rsidR="00367EDE" w:rsidRPr="00940628" w:rsidSect="00096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5391"/>
    <w:multiLevelType w:val="multilevel"/>
    <w:tmpl w:val="3C223456"/>
    <w:lvl w:ilvl="0">
      <w:start w:val="15"/>
      <w:numFmt w:val="decimal"/>
      <w:lvlText w:val="%1.0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>
    <w:nsid w:val="0EFC0A9C"/>
    <w:multiLevelType w:val="multilevel"/>
    <w:tmpl w:val="D97886BC"/>
    <w:lvl w:ilvl="0">
      <w:start w:val="15"/>
      <w:numFmt w:val="decimal"/>
      <w:lvlText w:val="%1.0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">
    <w:nsid w:val="1A5868E8"/>
    <w:multiLevelType w:val="multilevel"/>
    <w:tmpl w:val="B0622AA4"/>
    <w:lvl w:ilvl="0">
      <w:start w:val="1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F397474"/>
    <w:multiLevelType w:val="hybridMultilevel"/>
    <w:tmpl w:val="50C87CB4"/>
    <w:lvl w:ilvl="0" w:tplc="041F000F">
      <w:start w:val="3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0A193A"/>
    <w:multiLevelType w:val="multilevel"/>
    <w:tmpl w:val="E710176C"/>
    <w:lvl w:ilvl="0">
      <w:start w:val="15"/>
      <w:numFmt w:val="decimal"/>
      <w:lvlText w:val="%1.0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5">
    <w:nsid w:val="2596332B"/>
    <w:multiLevelType w:val="multilevel"/>
    <w:tmpl w:val="79227D2C"/>
    <w:lvl w:ilvl="0">
      <w:start w:val="20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6">
    <w:nsid w:val="279B30E0"/>
    <w:multiLevelType w:val="multilevel"/>
    <w:tmpl w:val="99C6DC58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B087D2E"/>
    <w:multiLevelType w:val="hybridMultilevel"/>
    <w:tmpl w:val="54E66CFC"/>
    <w:lvl w:ilvl="0" w:tplc="C60C6DB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971FC"/>
    <w:multiLevelType w:val="multilevel"/>
    <w:tmpl w:val="6A0A9E2E"/>
    <w:lvl w:ilvl="0">
      <w:start w:val="11"/>
      <w:numFmt w:val="decimal"/>
      <w:lvlText w:val="%1"/>
      <w:lvlJc w:val="left"/>
      <w:pPr>
        <w:tabs>
          <w:tab w:val="num" w:pos="3345"/>
        </w:tabs>
        <w:ind w:left="3345" w:hanging="3345"/>
      </w:pPr>
      <w:rPr>
        <w:rFonts w:hint="default"/>
        <w:b w:val="0"/>
        <w:bCs w:val="0"/>
      </w:rPr>
    </w:lvl>
    <w:lvl w:ilvl="1">
      <w:start w:val="45"/>
      <w:numFmt w:val="decimal"/>
      <w:lvlText w:val="%1.%2"/>
      <w:lvlJc w:val="left"/>
      <w:pPr>
        <w:tabs>
          <w:tab w:val="num" w:pos="3345"/>
        </w:tabs>
        <w:ind w:left="3345" w:hanging="334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3345"/>
        </w:tabs>
        <w:ind w:left="3345" w:hanging="3345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3345"/>
        </w:tabs>
        <w:ind w:left="3345" w:hanging="3345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3345"/>
        </w:tabs>
        <w:ind w:left="3345" w:hanging="3345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tabs>
          <w:tab w:val="num" w:pos="3345"/>
        </w:tabs>
        <w:ind w:left="3345" w:hanging="3345"/>
      </w:pPr>
      <w:rPr>
        <w:rFonts w:hint="default"/>
        <w:b w:val="0"/>
        <w:bCs w:val="0"/>
      </w:rPr>
    </w:lvl>
    <w:lvl w:ilvl="6">
      <w:start w:val="1"/>
      <w:numFmt w:val="decimal"/>
      <w:lvlText w:val="%1.%2.%3.%4.%5.%6.%7"/>
      <w:lvlJc w:val="left"/>
      <w:pPr>
        <w:tabs>
          <w:tab w:val="num" w:pos="3345"/>
        </w:tabs>
        <w:ind w:left="3345" w:hanging="3345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"/>
      <w:lvlJc w:val="left"/>
      <w:pPr>
        <w:tabs>
          <w:tab w:val="num" w:pos="3345"/>
        </w:tabs>
        <w:ind w:left="3345" w:hanging="3345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"/>
      <w:lvlJc w:val="left"/>
      <w:pPr>
        <w:tabs>
          <w:tab w:val="num" w:pos="3345"/>
        </w:tabs>
        <w:ind w:left="3345" w:hanging="3345"/>
      </w:pPr>
      <w:rPr>
        <w:rFonts w:hint="default"/>
        <w:b w:val="0"/>
        <w:bCs w:val="0"/>
      </w:rPr>
    </w:lvl>
  </w:abstractNum>
  <w:abstractNum w:abstractNumId="9">
    <w:nsid w:val="34C51C80"/>
    <w:multiLevelType w:val="hybridMultilevel"/>
    <w:tmpl w:val="F6443E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27043"/>
    <w:multiLevelType w:val="hybridMultilevel"/>
    <w:tmpl w:val="907C766C"/>
    <w:lvl w:ilvl="0" w:tplc="970ACFAC">
      <w:start w:val="30"/>
      <w:numFmt w:val="decimal"/>
      <w:lvlText w:val="%1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A25070"/>
    <w:multiLevelType w:val="hybridMultilevel"/>
    <w:tmpl w:val="C108D74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4609CE"/>
    <w:multiLevelType w:val="hybridMultilevel"/>
    <w:tmpl w:val="03B21788"/>
    <w:lvl w:ilvl="0" w:tplc="041F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9957807"/>
    <w:multiLevelType w:val="multilevel"/>
    <w:tmpl w:val="AEAA3C44"/>
    <w:lvl w:ilvl="0">
      <w:start w:val="14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1D02D71"/>
    <w:multiLevelType w:val="hybridMultilevel"/>
    <w:tmpl w:val="8008462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A73E48"/>
    <w:multiLevelType w:val="multilevel"/>
    <w:tmpl w:val="11DEAF2C"/>
    <w:lvl w:ilvl="0">
      <w:start w:val="12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6">
    <w:nsid w:val="69F110CE"/>
    <w:multiLevelType w:val="multilevel"/>
    <w:tmpl w:val="9FF85C1C"/>
    <w:lvl w:ilvl="0">
      <w:start w:val="12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7">
    <w:nsid w:val="732E0960"/>
    <w:multiLevelType w:val="multilevel"/>
    <w:tmpl w:val="8250DC5A"/>
    <w:lvl w:ilvl="0">
      <w:start w:val="20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8">
    <w:nsid w:val="77624202"/>
    <w:multiLevelType w:val="multilevel"/>
    <w:tmpl w:val="05805DF4"/>
    <w:lvl w:ilvl="0">
      <w:start w:val="12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ascii="Calibri" w:hAnsi="Calibri" w:cs="Calibri" w:hint="default"/>
        <w:b w:val="0"/>
        <w:bCs w:val="0"/>
        <w:color w:val="auto"/>
        <w:sz w:val="28"/>
        <w:szCs w:val="28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ascii="Calibri" w:hAnsi="Calibri" w:cs="Calibri" w:hint="default"/>
        <w:b w:val="0"/>
        <w:bCs w:val="0"/>
        <w:color w:val="auto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ascii="Calibri" w:hAnsi="Calibri" w:cs="Calibri" w:hint="default"/>
        <w:b w:val="0"/>
        <w:bCs w:val="0"/>
        <w:color w:val="auto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ascii="Calibri" w:hAnsi="Calibri" w:cs="Calibri" w:hint="default"/>
        <w:b w:val="0"/>
        <w:bCs w:val="0"/>
        <w:color w:val="auto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ascii="Calibri" w:hAnsi="Calibri" w:cs="Calibri" w:hint="default"/>
        <w:b w:val="0"/>
        <w:bCs w:val="0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ascii="Calibri" w:hAnsi="Calibri" w:cs="Calibri" w:hint="default"/>
        <w:b w:val="0"/>
        <w:bCs w:val="0"/>
        <w:color w:val="auto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ascii="Calibri" w:hAnsi="Calibri" w:cs="Calibri" w:hint="default"/>
        <w:b w:val="0"/>
        <w:bCs w:val="0"/>
        <w:color w:val="auto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ascii="Calibri" w:hAnsi="Calibri" w:cs="Calibri" w:hint="default"/>
        <w:b w:val="0"/>
        <w:bCs w:val="0"/>
        <w:color w:val="auto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ascii="Calibri" w:hAnsi="Calibri" w:cs="Calibri" w:hint="default"/>
        <w:b w:val="0"/>
        <w:bCs w:val="0"/>
        <w:color w:val="auto"/>
        <w:sz w:val="28"/>
        <w:szCs w:val="28"/>
      </w:rPr>
    </w:lvl>
  </w:abstractNum>
  <w:abstractNum w:abstractNumId="19">
    <w:nsid w:val="7C6E5798"/>
    <w:multiLevelType w:val="multilevel"/>
    <w:tmpl w:val="711807CC"/>
    <w:lvl w:ilvl="0">
      <w:start w:val="15"/>
      <w:numFmt w:val="decimal"/>
      <w:lvlText w:val="%1.0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3"/>
        </w:tabs>
        <w:ind w:left="1323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3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6"/>
  </w:num>
  <w:num w:numId="7">
    <w:abstractNumId w:val="13"/>
  </w:num>
  <w:num w:numId="8">
    <w:abstractNumId w:val="2"/>
  </w:num>
  <w:num w:numId="9">
    <w:abstractNumId w:val="5"/>
  </w:num>
  <w:num w:numId="10">
    <w:abstractNumId w:val="12"/>
  </w:num>
  <w:num w:numId="11">
    <w:abstractNumId w:val="17"/>
  </w:num>
  <w:num w:numId="12">
    <w:abstractNumId w:val="18"/>
  </w:num>
  <w:num w:numId="13">
    <w:abstractNumId w:val="15"/>
  </w:num>
  <w:num w:numId="14">
    <w:abstractNumId w:val="16"/>
  </w:num>
  <w:num w:numId="15">
    <w:abstractNumId w:val="19"/>
  </w:num>
  <w:num w:numId="16">
    <w:abstractNumId w:val="8"/>
  </w:num>
  <w:num w:numId="17">
    <w:abstractNumId w:val="1"/>
  </w:num>
  <w:num w:numId="18">
    <w:abstractNumId w:val="4"/>
  </w:num>
  <w:num w:numId="19">
    <w:abstractNumId w:val="0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4A8"/>
    <w:rsid w:val="000347DD"/>
    <w:rsid w:val="000820BF"/>
    <w:rsid w:val="00082F13"/>
    <w:rsid w:val="00094650"/>
    <w:rsid w:val="0009676F"/>
    <w:rsid w:val="000B29A1"/>
    <w:rsid w:val="000B3AC1"/>
    <w:rsid w:val="000B5C38"/>
    <w:rsid w:val="000C2B4C"/>
    <w:rsid w:val="000C5A37"/>
    <w:rsid w:val="000E0793"/>
    <w:rsid w:val="000E1646"/>
    <w:rsid w:val="000E52E9"/>
    <w:rsid w:val="000F25A0"/>
    <w:rsid w:val="000F4D12"/>
    <w:rsid w:val="00131127"/>
    <w:rsid w:val="00132165"/>
    <w:rsid w:val="00175397"/>
    <w:rsid w:val="00182803"/>
    <w:rsid w:val="00191747"/>
    <w:rsid w:val="001A43DF"/>
    <w:rsid w:val="001A79E3"/>
    <w:rsid w:val="001F2CB0"/>
    <w:rsid w:val="001F44A8"/>
    <w:rsid w:val="002011CC"/>
    <w:rsid w:val="002157DA"/>
    <w:rsid w:val="0026145E"/>
    <w:rsid w:val="00262B4E"/>
    <w:rsid w:val="002A00ED"/>
    <w:rsid w:val="002C0FEE"/>
    <w:rsid w:val="002C2F0E"/>
    <w:rsid w:val="002E5BF0"/>
    <w:rsid w:val="002F3B9A"/>
    <w:rsid w:val="00311C08"/>
    <w:rsid w:val="00352B84"/>
    <w:rsid w:val="00354395"/>
    <w:rsid w:val="00367EDE"/>
    <w:rsid w:val="00386D6F"/>
    <w:rsid w:val="00390125"/>
    <w:rsid w:val="003A4DAF"/>
    <w:rsid w:val="003B0F6B"/>
    <w:rsid w:val="003B7C85"/>
    <w:rsid w:val="003D3E6B"/>
    <w:rsid w:val="003D5876"/>
    <w:rsid w:val="003E1725"/>
    <w:rsid w:val="003E4B03"/>
    <w:rsid w:val="003E673E"/>
    <w:rsid w:val="003E7495"/>
    <w:rsid w:val="003F4A6C"/>
    <w:rsid w:val="004049F8"/>
    <w:rsid w:val="0041084C"/>
    <w:rsid w:val="0043797F"/>
    <w:rsid w:val="0044132B"/>
    <w:rsid w:val="004A23F9"/>
    <w:rsid w:val="004B1984"/>
    <w:rsid w:val="004C5697"/>
    <w:rsid w:val="004C5A8D"/>
    <w:rsid w:val="004F2957"/>
    <w:rsid w:val="004F49AC"/>
    <w:rsid w:val="00503E18"/>
    <w:rsid w:val="00512AE5"/>
    <w:rsid w:val="0055052C"/>
    <w:rsid w:val="005A0D11"/>
    <w:rsid w:val="005B22B8"/>
    <w:rsid w:val="005C3945"/>
    <w:rsid w:val="005F1E86"/>
    <w:rsid w:val="005F5C3C"/>
    <w:rsid w:val="006050B4"/>
    <w:rsid w:val="00624438"/>
    <w:rsid w:val="0063302E"/>
    <w:rsid w:val="00634719"/>
    <w:rsid w:val="00641DC8"/>
    <w:rsid w:val="0065030C"/>
    <w:rsid w:val="00655CA7"/>
    <w:rsid w:val="00675910"/>
    <w:rsid w:val="0068054C"/>
    <w:rsid w:val="00694C2A"/>
    <w:rsid w:val="00695C6E"/>
    <w:rsid w:val="006968FC"/>
    <w:rsid w:val="006B5E4E"/>
    <w:rsid w:val="00704997"/>
    <w:rsid w:val="00710FF3"/>
    <w:rsid w:val="007165C7"/>
    <w:rsid w:val="0072063A"/>
    <w:rsid w:val="00722A30"/>
    <w:rsid w:val="0073244C"/>
    <w:rsid w:val="00734F6B"/>
    <w:rsid w:val="0073797F"/>
    <w:rsid w:val="007414A6"/>
    <w:rsid w:val="00773DB0"/>
    <w:rsid w:val="007B0D21"/>
    <w:rsid w:val="007B3631"/>
    <w:rsid w:val="007B5DE4"/>
    <w:rsid w:val="007D2A08"/>
    <w:rsid w:val="007D7BC3"/>
    <w:rsid w:val="00804983"/>
    <w:rsid w:val="00805CAA"/>
    <w:rsid w:val="00807478"/>
    <w:rsid w:val="008157C2"/>
    <w:rsid w:val="00832C96"/>
    <w:rsid w:val="00836EDD"/>
    <w:rsid w:val="00837599"/>
    <w:rsid w:val="0085394D"/>
    <w:rsid w:val="008562F9"/>
    <w:rsid w:val="00856F95"/>
    <w:rsid w:val="00871F8A"/>
    <w:rsid w:val="00886BB0"/>
    <w:rsid w:val="008B3C8A"/>
    <w:rsid w:val="008B7D4C"/>
    <w:rsid w:val="008C53BD"/>
    <w:rsid w:val="008D0C65"/>
    <w:rsid w:val="008E10C6"/>
    <w:rsid w:val="008F4C9A"/>
    <w:rsid w:val="00940628"/>
    <w:rsid w:val="00945C8D"/>
    <w:rsid w:val="00950B8F"/>
    <w:rsid w:val="009510BB"/>
    <w:rsid w:val="00952233"/>
    <w:rsid w:val="00954C08"/>
    <w:rsid w:val="00954C26"/>
    <w:rsid w:val="00977252"/>
    <w:rsid w:val="00977EAF"/>
    <w:rsid w:val="0098022C"/>
    <w:rsid w:val="0099277D"/>
    <w:rsid w:val="00995808"/>
    <w:rsid w:val="009C00A2"/>
    <w:rsid w:val="009D3ACD"/>
    <w:rsid w:val="00A23CF7"/>
    <w:rsid w:val="00A27C59"/>
    <w:rsid w:val="00A301A5"/>
    <w:rsid w:val="00A35679"/>
    <w:rsid w:val="00A53FD5"/>
    <w:rsid w:val="00A66274"/>
    <w:rsid w:val="00A70604"/>
    <w:rsid w:val="00A7182E"/>
    <w:rsid w:val="00A75422"/>
    <w:rsid w:val="00A87879"/>
    <w:rsid w:val="00AB0EA7"/>
    <w:rsid w:val="00AD6B4D"/>
    <w:rsid w:val="00B17660"/>
    <w:rsid w:val="00B232DF"/>
    <w:rsid w:val="00B619F1"/>
    <w:rsid w:val="00B67C73"/>
    <w:rsid w:val="00B807AE"/>
    <w:rsid w:val="00BB7B52"/>
    <w:rsid w:val="00BC01A7"/>
    <w:rsid w:val="00BC0AF7"/>
    <w:rsid w:val="00BC7175"/>
    <w:rsid w:val="00BD7FD1"/>
    <w:rsid w:val="00BE0F21"/>
    <w:rsid w:val="00BF4086"/>
    <w:rsid w:val="00C0735A"/>
    <w:rsid w:val="00C13465"/>
    <w:rsid w:val="00C35872"/>
    <w:rsid w:val="00C37231"/>
    <w:rsid w:val="00C445B3"/>
    <w:rsid w:val="00C45794"/>
    <w:rsid w:val="00C55C2D"/>
    <w:rsid w:val="00C622FC"/>
    <w:rsid w:val="00C645A0"/>
    <w:rsid w:val="00C7315E"/>
    <w:rsid w:val="00CC2C92"/>
    <w:rsid w:val="00CE6BB2"/>
    <w:rsid w:val="00D07A08"/>
    <w:rsid w:val="00D14C7F"/>
    <w:rsid w:val="00D20B9D"/>
    <w:rsid w:val="00D2323E"/>
    <w:rsid w:val="00D23A95"/>
    <w:rsid w:val="00D3706E"/>
    <w:rsid w:val="00D57348"/>
    <w:rsid w:val="00D60E78"/>
    <w:rsid w:val="00D6192E"/>
    <w:rsid w:val="00D6236A"/>
    <w:rsid w:val="00D8576C"/>
    <w:rsid w:val="00D87377"/>
    <w:rsid w:val="00D97E88"/>
    <w:rsid w:val="00DA4573"/>
    <w:rsid w:val="00DA6716"/>
    <w:rsid w:val="00DA7D54"/>
    <w:rsid w:val="00DC49F8"/>
    <w:rsid w:val="00DD5180"/>
    <w:rsid w:val="00DD6016"/>
    <w:rsid w:val="00DF5F22"/>
    <w:rsid w:val="00DF70AF"/>
    <w:rsid w:val="00E13739"/>
    <w:rsid w:val="00E2238E"/>
    <w:rsid w:val="00E350FC"/>
    <w:rsid w:val="00E50F0D"/>
    <w:rsid w:val="00E54823"/>
    <w:rsid w:val="00E73C3A"/>
    <w:rsid w:val="00EA5A09"/>
    <w:rsid w:val="00EF1738"/>
    <w:rsid w:val="00EF751F"/>
    <w:rsid w:val="00F10D20"/>
    <w:rsid w:val="00F4590F"/>
    <w:rsid w:val="00F45B9F"/>
    <w:rsid w:val="00F63AB8"/>
    <w:rsid w:val="00F87546"/>
    <w:rsid w:val="00FA392B"/>
    <w:rsid w:val="00FA5C2B"/>
    <w:rsid w:val="00FC1530"/>
    <w:rsid w:val="00FE6987"/>
    <w:rsid w:val="00FE7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4A8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87546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F87546"/>
    <w:rPr>
      <w:rFonts w:ascii="Cambria" w:hAnsi="Cambria" w:cs="Cambria"/>
      <w:b/>
      <w:bCs/>
      <w:color w:val="4F81BD"/>
      <w:sz w:val="26"/>
      <w:szCs w:val="26"/>
      <w:lang w:eastAsia="tr-TR"/>
    </w:rPr>
  </w:style>
  <w:style w:type="paragraph" w:styleId="ListParagraph">
    <w:name w:val="List Paragraph"/>
    <w:basedOn w:val="Normal"/>
    <w:uiPriority w:val="99"/>
    <w:qFormat/>
    <w:rsid w:val="001F44A8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0820BF"/>
    <w:rPr>
      <w:color w:val="0000FF"/>
      <w:u w:val="single"/>
    </w:rPr>
  </w:style>
  <w:style w:type="paragraph" w:styleId="Subtitle">
    <w:name w:val="Subtitle"/>
    <w:basedOn w:val="Normal"/>
    <w:link w:val="SubtitleChar"/>
    <w:uiPriority w:val="99"/>
    <w:qFormat/>
    <w:rsid w:val="000820BF"/>
    <w:pPr>
      <w:spacing w:before="100" w:beforeAutospacing="1" w:after="100" w:afterAutospacing="1"/>
    </w:pPr>
    <w:rPr>
      <w:color w:val="00000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820BF"/>
    <w:rPr>
      <w:rFonts w:ascii="Times New Roman" w:hAnsi="Times New Roman" w:cs="Times New Roman"/>
      <w:color w:val="000000"/>
      <w:sz w:val="24"/>
      <w:szCs w:val="24"/>
      <w:lang w:eastAsia="tr-TR"/>
    </w:rPr>
  </w:style>
  <w:style w:type="paragraph" w:customStyle="1" w:styleId="ListeParagraf1">
    <w:name w:val="Liste Paragraf1"/>
    <w:basedOn w:val="Normal"/>
    <w:uiPriority w:val="99"/>
    <w:rsid w:val="00995808"/>
    <w:pPr>
      <w:spacing w:before="100" w:beforeAutospacing="1" w:after="100" w:afterAutospacing="1"/>
    </w:pPr>
    <w:rPr>
      <w:rFonts w:eastAsia="Calibri"/>
    </w:rPr>
  </w:style>
  <w:style w:type="paragraph" w:styleId="NoSpacing">
    <w:name w:val="No Spacing"/>
    <w:uiPriority w:val="99"/>
    <w:qFormat/>
    <w:rsid w:val="003F4A6C"/>
    <w:rPr>
      <w:rFonts w:cs="Calibri"/>
      <w:lang w:val="ru-RU" w:eastAsia="en-US"/>
    </w:rPr>
  </w:style>
  <w:style w:type="character" w:customStyle="1" w:styleId="FontStyle25">
    <w:name w:val="Font Style25"/>
    <w:basedOn w:val="DefaultParagraphFont"/>
    <w:uiPriority w:val="99"/>
    <w:rsid w:val="003F4A6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25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553</TotalTime>
  <Pages>5</Pages>
  <Words>1367</Words>
  <Characters>7795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XP</cp:lastModifiedBy>
  <cp:revision>78</cp:revision>
  <dcterms:created xsi:type="dcterms:W3CDTF">2013-04-27T05:05:00Z</dcterms:created>
  <dcterms:modified xsi:type="dcterms:W3CDTF">2014-04-14T11:54:00Z</dcterms:modified>
</cp:coreProperties>
</file>