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EA2" w:rsidRDefault="00D11EA2" w:rsidP="00604700">
      <w:pPr>
        <w:jc w:val="center"/>
        <w:rPr>
          <w:b/>
          <w:bCs/>
          <w:sz w:val="36"/>
          <w:szCs w:val="36"/>
          <w:lang w:val="tr-TR"/>
        </w:rPr>
      </w:pPr>
      <w:r w:rsidRPr="00BF1F60">
        <w:rPr>
          <w:b/>
          <w:bCs/>
          <w:noProof/>
          <w:sz w:val="36"/>
          <w:szCs w:val="36"/>
          <w:lang w:val="tr-TR" w:eastAsia="tr-T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esim 1" o:spid="_x0000_i1025" type="#_x0000_t75" style="width:150pt;height:99pt;visibility:visible">
            <v:imagedata r:id="rId4" o:title=""/>
          </v:shape>
        </w:pict>
      </w:r>
    </w:p>
    <w:p w:rsidR="00D11EA2" w:rsidRDefault="00D11EA2" w:rsidP="00604700">
      <w:pPr>
        <w:rPr>
          <w:b/>
          <w:bCs/>
          <w:sz w:val="36"/>
          <w:szCs w:val="36"/>
          <w:lang w:val="tr-TR"/>
        </w:rPr>
      </w:pPr>
    </w:p>
    <w:p w:rsidR="00D11EA2" w:rsidRPr="00293E6E" w:rsidRDefault="00D11EA2" w:rsidP="00604700">
      <w:pPr>
        <w:jc w:val="center"/>
        <w:rPr>
          <w:b/>
          <w:bCs/>
          <w:lang w:val="tr-TR"/>
        </w:rPr>
      </w:pPr>
      <w:r w:rsidRPr="00293E6E">
        <w:rPr>
          <w:b/>
          <w:bCs/>
          <w:lang w:val="tr-TR"/>
        </w:rPr>
        <w:t>CIEPO</w:t>
      </w:r>
    </w:p>
    <w:p w:rsidR="00D11EA2" w:rsidRPr="00293E6E" w:rsidRDefault="00D11EA2" w:rsidP="00604700">
      <w:pPr>
        <w:jc w:val="center"/>
        <w:rPr>
          <w:lang w:val="tr-TR"/>
        </w:rPr>
      </w:pPr>
      <w:r w:rsidRPr="00293E6E">
        <w:rPr>
          <w:lang w:val="tr-TR"/>
        </w:rPr>
        <w:t>INTERNATIONAL COMMITTEE OF PRE-OTTOMAN AND OTTOMAN STUDIES</w:t>
      </w:r>
    </w:p>
    <w:p w:rsidR="00D11EA2" w:rsidRPr="00107A7B" w:rsidRDefault="00D11EA2" w:rsidP="00604700">
      <w:pPr>
        <w:jc w:val="center"/>
        <w:rPr>
          <w:b/>
          <w:bCs/>
          <w:lang w:val="tr-TR"/>
        </w:rPr>
      </w:pPr>
    </w:p>
    <w:p w:rsidR="00D11EA2" w:rsidRDefault="00D11EA2" w:rsidP="00604700">
      <w:pPr>
        <w:jc w:val="center"/>
        <w:rPr>
          <w:b/>
          <w:bCs/>
          <w:lang w:val="tr-TR"/>
        </w:rPr>
      </w:pPr>
      <w:r>
        <w:rPr>
          <w:b/>
          <w:bCs/>
          <w:lang w:val="tr-TR"/>
        </w:rPr>
        <w:t>UŞAK, April 14-17, 2011</w:t>
      </w:r>
    </w:p>
    <w:p w:rsidR="00D11EA2" w:rsidRPr="00107A7B" w:rsidRDefault="00D11EA2" w:rsidP="00604700">
      <w:pPr>
        <w:jc w:val="center"/>
        <w:rPr>
          <w:b/>
          <w:bCs/>
          <w:lang w:val="tr-TR"/>
        </w:rPr>
      </w:pPr>
    </w:p>
    <w:p w:rsidR="00D11EA2" w:rsidRDefault="00D11EA2" w:rsidP="00604700">
      <w:pPr>
        <w:jc w:val="center"/>
        <w:rPr>
          <w:lang w:val="en-US"/>
        </w:rPr>
      </w:pPr>
      <w:r w:rsidRPr="00107A7B">
        <w:rPr>
          <w:lang w:val="en-US"/>
        </w:rPr>
        <w:t>First Circular</w:t>
      </w:r>
    </w:p>
    <w:p w:rsidR="00D11EA2" w:rsidRPr="00107A7B" w:rsidRDefault="00D11EA2" w:rsidP="00604700">
      <w:pPr>
        <w:jc w:val="center"/>
        <w:rPr>
          <w:lang w:val="en-US"/>
        </w:rPr>
      </w:pPr>
    </w:p>
    <w:p w:rsidR="00D11EA2" w:rsidRDefault="00D11EA2" w:rsidP="00604700">
      <w:pPr>
        <w:spacing w:line="276" w:lineRule="auto"/>
        <w:ind w:firstLine="708"/>
        <w:jc w:val="both"/>
        <w:rPr>
          <w:lang w:val="en-US"/>
        </w:rPr>
      </w:pPr>
      <w:r w:rsidRPr="00107A7B">
        <w:rPr>
          <w:lang w:val="en-US"/>
        </w:rPr>
        <w:t xml:space="preserve">We are pleased to announce that the </w:t>
      </w:r>
      <w:r>
        <w:rPr>
          <w:lang w:val="en-US"/>
        </w:rPr>
        <w:t xml:space="preserve">interlude </w:t>
      </w:r>
      <w:r w:rsidRPr="00107A7B">
        <w:rPr>
          <w:lang w:val="en-US"/>
        </w:rPr>
        <w:t>CIEPO</w:t>
      </w:r>
      <w:r>
        <w:rPr>
          <w:lang w:val="en-US"/>
        </w:rPr>
        <w:t>-4 (</w:t>
      </w:r>
      <w:r>
        <w:rPr>
          <w:sz w:val="22"/>
          <w:szCs w:val="22"/>
          <w:lang w:val="tr-TR"/>
        </w:rPr>
        <w:t>intermediary)</w:t>
      </w:r>
      <w:r w:rsidRPr="00107A7B">
        <w:rPr>
          <w:lang w:val="en-US"/>
        </w:rPr>
        <w:t xml:space="preserve"> Symposium will be held at </w:t>
      </w:r>
      <w:r>
        <w:rPr>
          <w:lang w:val="en-US"/>
        </w:rPr>
        <w:t xml:space="preserve">Uşak </w:t>
      </w:r>
      <w:r w:rsidRPr="00107A7B">
        <w:rPr>
          <w:lang w:val="en-US"/>
        </w:rPr>
        <w:t xml:space="preserve">University, </w:t>
      </w:r>
      <w:r>
        <w:rPr>
          <w:lang w:val="en-US"/>
        </w:rPr>
        <w:t>Uşak, Turkey, 14-17</w:t>
      </w:r>
      <w:r w:rsidRPr="00107A7B">
        <w:rPr>
          <w:lang w:val="en-US"/>
        </w:rPr>
        <w:t xml:space="preserve"> </w:t>
      </w:r>
      <w:r>
        <w:rPr>
          <w:lang w:val="en-US"/>
        </w:rPr>
        <w:t>April</w:t>
      </w:r>
      <w:r w:rsidRPr="00107A7B">
        <w:rPr>
          <w:lang w:val="en-US"/>
        </w:rPr>
        <w:t>, 20</w:t>
      </w:r>
      <w:r>
        <w:rPr>
          <w:lang w:val="en-US"/>
        </w:rPr>
        <w:t>11</w:t>
      </w:r>
    </w:p>
    <w:p w:rsidR="00D11EA2" w:rsidRDefault="00D11EA2" w:rsidP="00604700">
      <w:pPr>
        <w:spacing w:line="276" w:lineRule="auto"/>
        <w:ind w:firstLine="708"/>
        <w:jc w:val="both"/>
        <w:rPr>
          <w:lang w:val="en-US"/>
        </w:rPr>
      </w:pPr>
      <w:r>
        <w:rPr>
          <w:lang w:val="en-US"/>
        </w:rPr>
        <w:t>International Committee of Pre-Ottoman and Ottoman Studies have determined basis issue of the this intermediary period meeting as ”From King’s Road to the Railway (=Şimendifer) transportation”.</w:t>
      </w:r>
      <w:r w:rsidRPr="00107A7B">
        <w:rPr>
          <w:lang w:val="en-US"/>
        </w:rPr>
        <w:t xml:space="preserve"> </w:t>
      </w:r>
    </w:p>
    <w:p w:rsidR="00D11EA2" w:rsidRDefault="00D11EA2" w:rsidP="00604700">
      <w:pPr>
        <w:spacing w:line="276" w:lineRule="auto"/>
        <w:ind w:firstLine="708"/>
        <w:jc w:val="both"/>
        <w:rPr>
          <w:lang w:val="en-US"/>
        </w:rPr>
      </w:pPr>
      <w:r w:rsidRPr="00107A7B">
        <w:rPr>
          <w:lang w:val="en-US"/>
        </w:rPr>
        <w:t>The Organizing Committee</w:t>
      </w:r>
      <w:r>
        <w:rPr>
          <w:lang w:val="en-US"/>
        </w:rPr>
        <w:t xml:space="preserve">, in this context, </w:t>
      </w:r>
      <w:r w:rsidRPr="00107A7B">
        <w:rPr>
          <w:lang w:val="en-US"/>
        </w:rPr>
        <w:t>calls for your presentation of current research on the pre-Ottoman and Ottoman culture related to the themes of administrative, social, economic, military, political aspects, as well as medicine, science, architecture, education, trade, historiography, literature and international relations.</w:t>
      </w:r>
      <w:r>
        <w:rPr>
          <w:lang w:val="en-US"/>
        </w:rPr>
        <w:t xml:space="preserve"> Furthermore, the </w:t>
      </w:r>
      <w:r w:rsidRPr="00107A7B">
        <w:rPr>
          <w:lang w:val="en-US"/>
        </w:rPr>
        <w:t>Organizing Committee</w:t>
      </w:r>
      <w:r>
        <w:rPr>
          <w:lang w:val="en-US"/>
        </w:rPr>
        <w:t xml:space="preserve"> will interpret original papers regarding the pre-Ottoman and Ottoman period of Uşak</w:t>
      </w:r>
    </w:p>
    <w:p w:rsidR="00D11EA2" w:rsidRDefault="00D11EA2" w:rsidP="00604700">
      <w:pPr>
        <w:spacing w:line="276" w:lineRule="auto"/>
        <w:ind w:firstLine="708"/>
        <w:jc w:val="both"/>
        <w:rPr>
          <w:lang w:val="en-US"/>
        </w:rPr>
      </w:pPr>
      <w:r w:rsidRPr="00107A7B">
        <w:rPr>
          <w:lang w:val="en-US"/>
        </w:rPr>
        <w:t xml:space="preserve">The participants are requested to send the enclosed </w:t>
      </w:r>
      <w:r w:rsidRPr="00107A7B">
        <w:rPr>
          <w:i/>
          <w:iCs/>
          <w:lang w:val="en-US"/>
        </w:rPr>
        <w:t>Registration Form</w:t>
      </w:r>
      <w:r>
        <w:rPr>
          <w:lang w:val="en-US"/>
        </w:rPr>
        <w:t xml:space="preserve"> and </w:t>
      </w:r>
      <w:r w:rsidRPr="0021231D">
        <w:rPr>
          <w:lang w:val="en-US"/>
        </w:rPr>
        <w:t xml:space="preserve">titles of paper </w:t>
      </w:r>
      <w:r>
        <w:rPr>
          <w:lang w:val="en-US"/>
        </w:rPr>
        <w:t>by the end of December</w:t>
      </w:r>
      <w:r w:rsidRPr="00107A7B">
        <w:rPr>
          <w:lang w:val="en-US"/>
        </w:rPr>
        <w:t xml:space="preserve"> </w:t>
      </w:r>
      <w:r>
        <w:rPr>
          <w:lang w:val="en-US"/>
        </w:rPr>
        <w:t>2011</w:t>
      </w:r>
      <w:r w:rsidRPr="00107A7B">
        <w:rPr>
          <w:lang w:val="en-US"/>
        </w:rPr>
        <w:t xml:space="preserve">. </w:t>
      </w:r>
      <w:r>
        <w:rPr>
          <w:lang w:val="en-US"/>
        </w:rPr>
        <w:t>If titles are same or close, this situation will forward to participants. In according to abstracts only a paper will be accepted.</w:t>
      </w:r>
    </w:p>
    <w:p w:rsidR="00D11EA2" w:rsidRPr="00107A7B" w:rsidRDefault="00D11EA2" w:rsidP="00604700">
      <w:pPr>
        <w:spacing w:line="276" w:lineRule="auto"/>
        <w:ind w:firstLine="708"/>
        <w:jc w:val="both"/>
        <w:rPr>
          <w:lang w:val="en-US"/>
        </w:rPr>
      </w:pPr>
      <w:r w:rsidRPr="00107A7B">
        <w:rPr>
          <w:lang w:val="en-US"/>
        </w:rPr>
        <w:t>Individual papers will be organized into</w:t>
      </w:r>
      <w:r>
        <w:rPr>
          <w:lang w:val="en-US"/>
        </w:rPr>
        <w:t xml:space="preserve"> thematic</w:t>
      </w:r>
      <w:r w:rsidRPr="00107A7B">
        <w:rPr>
          <w:lang w:val="en-US"/>
        </w:rPr>
        <w:t xml:space="preserve"> sections </w:t>
      </w:r>
      <w:r w:rsidRPr="00107A7B">
        <w:rPr>
          <w:color w:val="000000"/>
          <w:lang w:val="en-US"/>
        </w:rPr>
        <w:t>and quality-monitored</w:t>
      </w:r>
      <w:r w:rsidRPr="00107A7B">
        <w:rPr>
          <w:lang w:val="en-US"/>
        </w:rPr>
        <w:t xml:space="preserve"> by the Organizing Committee. Abstracts for individual papers should not exceed 300 words.</w:t>
      </w:r>
      <w:r>
        <w:rPr>
          <w:lang w:val="en-US"/>
        </w:rPr>
        <w:t xml:space="preserve"> </w:t>
      </w:r>
      <w:r w:rsidRPr="00107A7B">
        <w:rPr>
          <w:lang w:val="en-US"/>
        </w:rPr>
        <w:t>The desirable duration of a paper presentation is 20 minutes.</w:t>
      </w:r>
      <w:r w:rsidRPr="00507079">
        <w:rPr>
          <w:lang w:val="en-US"/>
        </w:rPr>
        <w:t xml:space="preserve"> </w:t>
      </w:r>
      <w:r>
        <w:rPr>
          <w:lang w:val="en-US"/>
        </w:rPr>
        <w:t>The deadline of a</w:t>
      </w:r>
      <w:r w:rsidRPr="00107A7B">
        <w:rPr>
          <w:lang w:val="en-US"/>
        </w:rPr>
        <w:t>bstracts</w:t>
      </w:r>
      <w:r>
        <w:rPr>
          <w:lang w:val="en-US"/>
        </w:rPr>
        <w:t xml:space="preserve"> is February 28, 2011. The symposium languages are Turkish, English, French and</w:t>
      </w:r>
      <w:r w:rsidRPr="00107A7B">
        <w:rPr>
          <w:lang w:val="en-US"/>
        </w:rPr>
        <w:t xml:space="preserve"> German</w:t>
      </w:r>
      <w:r>
        <w:rPr>
          <w:lang w:val="en-US"/>
        </w:rPr>
        <w:t>.</w:t>
      </w:r>
      <w:r w:rsidRPr="00107A7B">
        <w:rPr>
          <w:lang w:val="en-US"/>
        </w:rPr>
        <w:t xml:space="preserve"> </w:t>
      </w:r>
    </w:p>
    <w:p w:rsidR="00D11EA2" w:rsidRDefault="00D11EA2" w:rsidP="00604700">
      <w:pPr>
        <w:spacing w:line="276" w:lineRule="auto"/>
        <w:ind w:firstLine="708"/>
        <w:jc w:val="both"/>
        <w:rPr>
          <w:lang w:val="en-US"/>
        </w:rPr>
      </w:pPr>
      <w:r w:rsidRPr="00107A7B">
        <w:rPr>
          <w:lang w:val="en-US"/>
        </w:rPr>
        <w:t xml:space="preserve">Participants are requested to finance their own travel expenses and accommodation. The registration </w:t>
      </w:r>
      <w:r>
        <w:rPr>
          <w:lang w:val="en-US"/>
        </w:rPr>
        <w:t xml:space="preserve">fee for the symposium is 50 </w:t>
      </w:r>
      <w:r w:rsidRPr="00107A7B">
        <w:rPr>
          <w:lang w:val="en-US"/>
        </w:rPr>
        <w:t>Turkish Lira</w:t>
      </w:r>
      <w:r>
        <w:rPr>
          <w:lang w:val="en-US"/>
        </w:rPr>
        <w:t>,</w:t>
      </w:r>
      <w:r w:rsidRPr="00107A7B">
        <w:rPr>
          <w:lang w:val="en-US"/>
        </w:rPr>
        <w:t xml:space="preserve"> </w:t>
      </w:r>
      <w:r>
        <w:rPr>
          <w:lang w:val="en-US"/>
        </w:rPr>
        <w:t>25</w:t>
      </w:r>
      <w:r w:rsidRPr="00107A7B">
        <w:rPr>
          <w:lang w:val="en-US"/>
        </w:rPr>
        <w:t xml:space="preserve"> Euro</w:t>
      </w:r>
      <w:r>
        <w:rPr>
          <w:lang w:val="en-US"/>
        </w:rPr>
        <w:t>, 35</w:t>
      </w:r>
      <w:r w:rsidRPr="00107A7B">
        <w:rPr>
          <w:lang w:val="en-US"/>
        </w:rPr>
        <w:t xml:space="preserve"> US$ which should be paid to the accounts opened on behalf of CIEPO (we expect to give the name of the bank and the account number in the 2</w:t>
      </w:r>
      <w:r w:rsidRPr="00107A7B">
        <w:rPr>
          <w:vertAlign w:val="superscript"/>
          <w:lang w:val="en-US"/>
        </w:rPr>
        <w:t>nd</w:t>
      </w:r>
      <w:r w:rsidRPr="00107A7B">
        <w:rPr>
          <w:lang w:val="en-US"/>
        </w:rPr>
        <w:t xml:space="preserve"> circular). The fees are intended to</w:t>
      </w:r>
      <w:r>
        <w:rPr>
          <w:lang w:val="en-US"/>
        </w:rPr>
        <w:t xml:space="preserve"> cover the expenses for lunch,</w:t>
      </w:r>
      <w:r w:rsidRPr="00107A7B">
        <w:rPr>
          <w:lang w:val="en-US"/>
        </w:rPr>
        <w:t xml:space="preserve"> dinner and excursion. </w:t>
      </w:r>
    </w:p>
    <w:p w:rsidR="00D11EA2" w:rsidRDefault="00D11EA2" w:rsidP="00604700">
      <w:pPr>
        <w:spacing w:line="276" w:lineRule="auto"/>
        <w:ind w:firstLine="708"/>
        <w:jc w:val="both"/>
        <w:rPr>
          <w:lang w:val="en-US"/>
        </w:rPr>
      </w:pPr>
    </w:p>
    <w:p w:rsidR="00D11EA2" w:rsidRDefault="00D11EA2" w:rsidP="00604700">
      <w:pPr>
        <w:spacing w:line="276" w:lineRule="auto"/>
        <w:ind w:firstLine="708"/>
        <w:jc w:val="both"/>
        <w:rPr>
          <w:lang w:val="en-US"/>
        </w:rPr>
      </w:pPr>
      <w:r>
        <w:rPr>
          <w:lang w:val="en-US"/>
        </w:rPr>
        <w:t>Presented papers will be published by Uşak University</w:t>
      </w:r>
    </w:p>
    <w:p w:rsidR="00D11EA2" w:rsidRPr="00107A7B" w:rsidRDefault="00D11EA2" w:rsidP="00604700">
      <w:pPr>
        <w:spacing w:line="276" w:lineRule="auto"/>
        <w:ind w:firstLine="708"/>
        <w:jc w:val="both"/>
        <w:rPr>
          <w:lang w:val="en-US"/>
        </w:rPr>
      </w:pPr>
    </w:p>
    <w:p w:rsidR="00D11EA2" w:rsidRDefault="00D11EA2" w:rsidP="00604700">
      <w:pPr>
        <w:spacing w:line="276" w:lineRule="auto"/>
        <w:ind w:firstLine="708"/>
        <w:jc w:val="both"/>
        <w:rPr>
          <w:lang w:val="en-US"/>
        </w:rPr>
      </w:pPr>
      <w:r w:rsidRPr="00107A7B">
        <w:rPr>
          <w:lang w:val="en-US"/>
        </w:rPr>
        <w:t>Sincerely yours,</w:t>
      </w:r>
    </w:p>
    <w:p w:rsidR="00D11EA2" w:rsidRDefault="00D11EA2" w:rsidP="00604700">
      <w:pPr>
        <w:spacing w:line="276" w:lineRule="auto"/>
        <w:ind w:firstLine="708"/>
        <w:jc w:val="both"/>
        <w:rPr>
          <w:lang w:val="en-US"/>
        </w:rPr>
      </w:pPr>
    </w:p>
    <w:p w:rsidR="00D11EA2" w:rsidRPr="00027899" w:rsidRDefault="00D11EA2" w:rsidP="00604700">
      <w:pPr>
        <w:spacing w:line="360" w:lineRule="auto"/>
        <w:ind w:firstLine="709"/>
        <w:jc w:val="both"/>
        <w:rPr>
          <w:sz w:val="22"/>
          <w:szCs w:val="22"/>
          <w:lang w:val="en-US"/>
        </w:rPr>
      </w:pPr>
      <w:r w:rsidRPr="00915DE4">
        <w:rPr>
          <w:b/>
          <w:bCs/>
          <w:sz w:val="22"/>
          <w:szCs w:val="22"/>
          <w:lang w:val="en-US"/>
        </w:rPr>
        <w:t>President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 w:rsidRPr="00915DE4">
        <w:rPr>
          <w:b/>
          <w:bCs/>
          <w:sz w:val="22"/>
          <w:szCs w:val="22"/>
          <w:lang w:val="tr-TR"/>
        </w:rPr>
        <w:t xml:space="preserve">Secretary </w:t>
      </w:r>
    </w:p>
    <w:p w:rsidR="00D11EA2" w:rsidRPr="00302E81" w:rsidRDefault="00D11EA2" w:rsidP="00604700">
      <w:pPr>
        <w:ind w:firstLine="708"/>
        <w:rPr>
          <w:sz w:val="22"/>
          <w:szCs w:val="22"/>
          <w:lang w:val="tr-TR"/>
        </w:rPr>
      </w:pPr>
      <w:r>
        <w:rPr>
          <w:sz w:val="22"/>
          <w:szCs w:val="22"/>
          <w:lang w:val="tr-TR"/>
        </w:rPr>
        <w:t>Prof.Dr. Adnan ŞİŞMAN</w:t>
      </w:r>
      <w:r>
        <w:rPr>
          <w:sz w:val="22"/>
          <w:szCs w:val="22"/>
          <w:lang w:val="tr-TR"/>
        </w:rPr>
        <w:tab/>
      </w:r>
      <w:r>
        <w:rPr>
          <w:sz w:val="22"/>
          <w:szCs w:val="22"/>
          <w:lang w:val="tr-TR"/>
        </w:rPr>
        <w:tab/>
      </w:r>
      <w:r>
        <w:rPr>
          <w:sz w:val="22"/>
          <w:szCs w:val="22"/>
          <w:lang w:val="tr-TR"/>
        </w:rPr>
        <w:tab/>
        <w:t>Assis. Prof. Dr.</w:t>
      </w:r>
      <w:r w:rsidRPr="00BE19FD">
        <w:rPr>
          <w:sz w:val="22"/>
          <w:szCs w:val="22"/>
        </w:rPr>
        <w:t>Mehmet K</w:t>
      </w:r>
      <w:r>
        <w:rPr>
          <w:sz w:val="22"/>
          <w:szCs w:val="22"/>
          <w:lang w:val="tr-TR"/>
        </w:rPr>
        <w:t>ARAYAMAN</w:t>
      </w:r>
    </w:p>
    <w:p w:rsidR="00D11EA2" w:rsidRDefault="00D11EA2" w:rsidP="00604700">
      <w:pPr>
        <w:rPr>
          <w:b/>
          <w:bCs/>
          <w:sz w:val="22"/>
          <w:szCs w:val="22"/>
          <w:lang w:val="en-US"/>
        </w:rPr>
      </w:pPr>
    </w:p>
    <w:p w:rsidR="00D11EA2" w:rsidRPr="00EC37CC" w:rsidRDefault="00D11EA2" w:rsidP="00604700">
      <w:pPr>
        <w:rPr>
          <w:sz w:val="22"/>
          <w:szCs w:val="22"/>
          <w:lang w:val="tr-TR"/>
        </w:rPr>
      </w:pPr>
    </w:p>
    <w:p w:rsidR="00D11EA2" w:rsidRPr="00EC37CC" w:rsidRDefault="00D11EA2" w:rsidP="00604700">
      <w:pPr>
        <w:spacing w:line="300" w:lineRule="auto"/>
        <w:ind w:firstLine="708"/>
        <w:jc w:val="both"/>
        <w:rPr>
          <w:b/>
          <w:bCs/>
          <w:sz w:val="22"/>
          <w:szCs w:val="22"/>
          <w:lang w:val="en-US"/>
        </w:rPr>
      </w:pPr>
      <w:r w:rsidRPr="00EC37CC">
        <w:rPr>
          <w:b/>
          <w:bCs/>
          <w:sz w:val="22"/>
          <w:szCs w:val="22"/>
          <w:lang w:val="en-US"/>
        </w:rPr>
        <w:t xml:space="preserve">For Communication: </w:t>
      </w:r>
    </w:p>
    <w:p w:rsidR="00D11EA2" w:rsidRPr="00EC37CC" w:rsidRDefault="00D11EA2" w:rsidP="00604700">
      <w:pPr>
        <w:spacing w:line="300" w:lineRule="auto"/>
        <w:ind w:firstLine="708"/>
        <w:jc w:val="both"/>
        <w:rPr>
          <w:color w:val="000000"/>
          <w:sz w:val="22"/>
          <w:szCs w:val="22"/>
          <w:lang w:val="en-US"/>
        </w:rPr>
      </w:pPr>
      <w:r w:rsidRPr="00EC37CC">
        <w:rPr>
          <w:sz w:val="22"/>
          <w:szCs w:val="22"/>
          <w:lang w:val="en-US"/>
        </w:rPr>
        <w:t>E-mails: </w:t>
      </w:r>
      <w:hyperlink r:id="rId5" w:history="1">
        <w:r w:rsidRPr="00EC37CC">
          <w:rPr>
            <w:rStyle w:val="Hyperlink"/>
            <w:color w:val="000000"/>
            <w:sz w:val="22"/>
            <w:szCs w:val="22"/>
            <w:lang w:val="en-US"/>
          </w:rPr>
          <w:t>ciepo.usak@gmail.com</w:t>
        </w:r>
      </w:hyperlink>
    </w:p>
    <w:p w:rsidR="00D11EA2" w:rsidRPr="00EC37CC" w:rsidRDefault="00D11EA2" w:rsidP="00604700">
      <w:pPr>
        <w:spacing w:line="300" w:lineRule="auto"/>
        <w:ind w:firstLine="708"/>
        <w:jc w:val="both"/>
        <w:rPr>
          <w:color w:val="000000"/>
          <w:sz w:val="22"/>
          <w:szCs w:val="22"/>
          <w:lang w:val="en-US"/>
        </w:rPr>
      </w:pPr>
      <w:r w:rsidRPr="00EC37CC">
        <w:rPr>
          <w:color w:val="000000"/>
          <w:sz w:val="22"/>
          <w:szCs w:val="22"/>
          <w:lang w:val="en-US"/>
        </w:rPr>
        <w:t>Phone:</w:t>
      </w:r>
      <w:r w:rsidRPr="00D723E6">
        <w:rPr>
          <w:color w:val="000000"/>
          <w:sz w:val="22"/>
          <w:szCs w:val="22"/>
          <w:lang w:val="en-US"/>
        </w:rPr>
        <w:t xml:space="preserve"> </w:t>
      </w:r>
      <w:r>
        <w:rPr>
          <w:color w:val="000000"/>
          <w:sz w:val="22"/>
          <w:szCs w:val="22"/>
          <w:lang w:val="en-US"/>
        </w:rPr>
        <w:t>090-0276 221 21 82-1850, 1858</w:t>
      </w:r>
    </w:p>
    <w:p w:rsidR="00D11EA2" w:rsidRDefault="00D11EA2" w:rsidP="00604700">
      <w:pPr>
        <w:spacing w:line="300" w:lineRule="auto"/>
        <w:ind w:firstLine="708"/>
        <w:jc w:val="both"/>
        <w:rPr>
          <w:color w:val="000000"/>
          <w:sz w:val="22"/>
          <w:szCs w:val="22"/>
          <w:lang w:val="en-US"/>
        </w:rPr>
      </w:pPr>
      <w:r w:rsidRPr="00EC37CC">
        <w:rPr>
          <w:color w:val="000000"/>
          <w:sz w:val="22"/>
          <w:szCs w:val="22"/>
          <w:lang w:val="en-US"/>
        </w:rPr>
        <w:t xml:space="preserve">Fax: </w:t>
      </w:r>
      <w:r>
        <w:rPr>
          <w:color w:val="000000"/>
          <w:sz w:val="22"/>
          <w:szCs w:val="22"/>
          <w:lang w:val="en-US"/>
        </w:rPr>
        <w:t>090-</w:t>
      </w:r>
      <w:r w:rsidRPr="00DC6A2F">
        <w:rPr>
          <w:lang w:val="tr-TR" w:eastAsia="tr-TR"/>
        </w:rPr>
        <w:t>0276.221 22 19</w:t>
      </w:r>
    </w:p>
    <w:p w:rsidR="00D11EA2" w:rsidRDefault="00D11EA2" w:rsidP="00604700">
      <w:pPr>
        <w:spacing w:line="300" w:lineRule="auto"/>
        <w:ind w:firstLine="708"/>
        <w:jc w:val="both"/>
        <w:rPr>
          <w:color w:val="000000"/>
          <w:sz w:val="22"/>
          <w:szCs w:val="22"/>
          <w:lang w:val="en-US"/>
        </w:rPr>
      </w:pPr>
    </w:p>
    <w:p w:rsidR="00D11EA2" w:rsidRDefault="00D11EA2" w:rsidP="00604700">
      <w:pPr>
        <w:spacing w:line="300" w:lineRule="auto"/>
        <w:ind w:firstLine="708"/>
        <w:jc w:val="both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  <w:lang w:val="en-US"/>
        </w:rPr>
        <w:t>Uşak University</w:t>
      </w:r>
    </w:p>
    <w:p w:rsidR="00D11EA2" w:rsidRDefault="00D11EA2" w:rsidP="00604700">
      <w:pPr>
        <w:spacing w:line="300" w:lineRule="auto"/>
        <w:ind w:firstLine="708"/>
        <w:jc w:val="both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  <w:lang w:val="en-US"/>
        </w:rPr>
        <w:t>Press and Public Affairs Unit</w:t>
      </w:r>
    </w:p>
    <w:p w:rsidR="00D11EA2" w:rsidRPr="00EC37CC" w:rsidRDefault="00D11EA2" w:rsidP="00674B27">
      <w:pPr>
        <w:spacing w:line="300" w:lineRule="auto"/>
        <w:ind w:left="1416" w:firstLine="708"/>
        <w:jc w:val="both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  <w:lang w:val="en-US"/>
        </w:rPr>
        <w:t>UŞAK/TURKEY</w:t>
      </w:r>
    </w:p>
    <w:p w:rsidR="00D11EA2" w:rsidRDefault="00D11EA2" w:rsidP="00604700">
      <w:pPr>
        <w:jc w:val="center"/>
        <w:rPr>
          <w:sz w:val="14"/>
          <w:szCs w:val="14"/>
        </w:rPr>
      </w:pPr>
    </w:p>
    <w:p w:rsidR="00D11EA2" w:rsidRPr="00EC37CC" w:rsidRDefault="00D11EA2" w:rsidP="00604700">
      <w:pPr>
        <w:rPr>
          <w:sz w:val="22"/>
          <w:szCs w:val="22"/>
          <w:lang w:val="tr-TR"/>
        </w:rPr>
      </w:pPr>
      <w:r>
        <w:rPr>
          <w:sz w:val="22"/>
          <w:szCs w:val="22"/>
          <w:lang w:val="tr-TR"/>
        </w:rPr>
        <w:br w:type="page"/>
      </w:r>
    </w:p>
    <w:p w:rsidR="00D11EA2" w:rsidRDefault="00D11EA2" w:rsidP="007A49B4">
      <w:pPr>
        <w:jc w:val="center"/>
        <w:rPr>
          <w:b/>
          <w:bCs/>
          <w:sz w:val="36"/>
          <w:szCs w:val="36"/>
          <w:lang w:val="tr-TR"/>
        </w:rPr>
      </w:pPr>
      <w:r w:rsidRPr="00BF1F60">
        <w:rPr>
          <w:b/>
          <w:bCs/>
          <w:noProof/>
          <w:sz w:val="36"/>
          <w:szCs w:val="36"/>
          <w:lang w:val="tr-TR" w:eastAsia="tr-TR"/>
        </w:rPr>
        <w:pict>
          <v:shape id="_x0000_i1026" type="#_x0000_t75" style="width:150pt;height:99pt;visibility:visible">
            <v:imagedata r:id="rId4" o:title=""/>
          </v:shape>
        </w:pict>
      </w:r>
    </w:p>
    <w:p w:rsidR="00D11EA2" w:rsidRDefault="00D11EA2" w:rsidP="007A49B4">
      <w:pPr>
        <w:rPr>
          <w:b/>
          <w:bCs/>
          <w:sz w:val="36"/>
          <w:szCs w:val="36"/>
          <w:lang w:val="tr-TR"/>
        </w:rPr>
      </w:pPr>
    </w:p>
    <w:p w:rsidR="00D11EA2" w:rsidRPr="00293E6E" w:rsidRDefault="00D11EA2" w:rsidP="007A49B4">
      <w:pPr>
        <w:jc w:val="center"/>
        <w:rPr>
          <w:b/>
          <w:bCs/>
          <w:lang w:val="tr-TR"/>
        </w:rPr>
      </w:pPr>
      <w:r w:rsidRPr="00293E6E">
        <w:rPr>
          <w:b/>
          <w:bCs/>
          <w:lang w:val="tr-TR"/>
        </w:rPr>
        <w:t>CIEPO</w:t>
      </w:r>
    </w:p>
    <w:p w:rsidR="00D11EA2" w:rsidRPr="00293E6E" w:rsidRDefault="00D11EA2" w:rsidP="007A49B4">
      <w:pPr>
        <w:jc w:val="center"/>
        <w:rPr>
          <w:lang w:val="tr-TR"/>
        </w:rPr>
      </w:pPr>
      <w:r w:rsidRPr="00293E6E">
        <w:rPr>
          <w:lang w:val="tr-TR"/>
        </w:rPr>
        <w:t>INTERNATIONAL COMMITTEE OF PRE-OTTOMAN AND OTTOMAN STUDIES</w:t>
      </w:r>
    </w:p>
    <w:p w:rsidR="00D11EA2" w:rsidRPr="00107A7B" w:rsidRDefault="00D11EA2" w:rsidP="007A49B4">
      <w:pPr>
        <w:jc w:val="center"/>
        <w:rPr>
          <w:b/>
          <w:bCs/>
          <w:lang w:val="tr-TR"/>
        </w:rPr>
      </w:pPr>
    </w:p>
    <w:p w:rsidR="00D11EA2" w:rsidRDefault="00D11EA2" w:rsidP="007A49B4">
      <w:pPr>
        <w:jc w:val="center"/>
        <w:rPr>
          <w:b/>
          <w:bCs/>
          <w:lang w:val="tr-TR"/>
        </w:rPr>
      </w:pPr>
      <w:r>
        <w:rPr>
          <w:b/>
          <w:bCs/>
          <w:lang w:val="tr-TR"/>
        </w:rPr>
        <w:t>UŞAK, April 14-17, 2011</w:t>
      </w:r>
    </w:p>
    <w:p w:rsidR="00D11EA2" w:rsidRDefault="00D11EA2" w:rsidP="007A49B4">
      <w:pPr>
        <w:jc w:val="center"/>
        <w:rPr>
          <w:lang w:val="en-US"/>
        </w:rPr>
      </w:pPr>
      <w:r w:rsidRPr="00D0157F">
        <w:rPr>
          <w:lang w:val="en-US"/>
        </w:rPr>
        <w:t>First Circular</w:t>
      </w:r>
    </w:p>
    <w:p w:rsidR="00D11EA2" w:rsidRPr="00D0157F" w:rsidRDefault="00D11EA2" w:rsidP="007A49B4">
      <w:pPr>
        <w:jc w:val="center"/>
        <w:rPr>
          <w:b/>
          <w:bCs/>
          <w:lang w:val="en-US"/>
        </w:rPr>
      </w:pPr>
    </w:p>
    <w:p w:rsidR="00D11EA2" w:rsidRDefault="00D11EA2" w:rsidP="007A49B4">
      <w:pPr>
        <w:rPr>
          <w:b/>
          <w:bCs/>
        </w:rPr>
      </w:pPr>
    </w:p>
    <w:p w:rsidR="00D11EA2" w:rsidRPr="00B32730" w:rsidRDefault="00D11EA2" w:rsidP="007A49B4">
      <w:pPr>
        <w:jc w:val="center"/>
        <w:rPr>
          <w:b/>
          <w:bCs/>
          <w:i/>
          <w:iCs/>
        </w:rPr>
      </w:pPr>
      <w:r w:rsidRPr="00B32730">
        <w:rPr>
          <w:b/>
          <w:bCs/>
          <w:i/>
          <w:iCs/>
        </w:rPr>
        <w:t>REGISTRATION FORM</w:t>
      </w:r>
    </w:p>
    <w:p w:rsidR="00D11EA2" w:rsidRPr="00B32730" w:rsidRDefault="00D11EA2" w:rsidP="007A49B4">
      <w:pPr>
        <w:jc w:val="center"/>
        <w:rPr>
          <w:b/>
          <w:bCs/>
          <w:i/>
          <w:iCs/>
        </w:rPr>
      </w:pPr>
    </w:p>
    <w:p w:rsidR="00D11EA2" w:rsidRDefault="00D11EA2" w:rsidP="007A49B4">
      <w:pPr>
        <w:rPr>
          <w:b/>
          <w:bCs/>
        </w:rPr>
      </w:pPr>
    </w:p>
    <w:p w:rsidR="00D11EA2" w:rsidRDefault="00D11EA2" w:rsidP="007A49B4">
      <w:pPr>
        <w:rPr>
          <w:b/>
          <w:bCs/>
        </w:rPr>
      </w:pPr>
      <w:r>
        <w:rPr>
          <w:b/>
          <w:bCs/>
        </w:rPr>
        <w:t xml:space="preserve">Name: </w:t>
      </w:r>
    </w:p>
    <w:p w:rsidR="00D11EA2" w:rsidRDefault="00D11EA2" w:rsidP="007A49B4">
      <w:pPr>
        <w:rPr>
          <w:b/>
          <w:bCs/>
        </w:rPr>
      </w:pPr>
    </w:p>
    <w:p w:rsidR="00D11EA2" w:rsidRDefault="00D11EA2" w:rsidP="007A49B4">
      <w:pPr>
        <w:rPr>
          <w:b/>
          <w:bCs/>
        </w:rPr>
      </w:pPr>
    </w:p>
    <w:p w:rsidR="00D11EA2" w:rsidRDefault="00D11EA2" w:rsidP="007A49B4">
      <w:pPr>
        <w:rPr>
          <w:b/>
          <w:bCs/>
        </w:rPr>
      </w:pPr>
      <w:r>
        <w:rPr>
          <w:b/>
          <w:bCs/>
        </w:rPr>
        <w:t xml:space="preserve">Institution: </w:t>
      </w:r>
    </w:p>
    <w:p w:rsidR="00D11EA2" w:rsidRDefault="00D11EA2" w:rsidP="007A49B4">
      <w:pPr>
        <w:rPr>
          <w:b/>
          <w:bCs/>
        </w:rPr>
      </w:pPr>
    </w:p>
    <w:p w:rsidR="00D11EA2" w:rsidRDefault="00D11EA2" w:rsidP="007A49B4">
      <w:pPr>
        <w:rPr>
          <w:b/>
          <w:bCs/>
        </w:rPr>
      </w:pPr>
    </w:p>
    <w:p w:rsidR="00D11EA2" w:rsidRDefault="00D11EA2" w:rsidP="007A49B4">
      <w:pPr>
        <w:rPr>
          <w:b/>
          <w:bCs/>
          <w:lang w:val="tr-TR"/>
        </w:rPr>
      </w:pPr>
      <w:r>
        <w:rPr>
          <w:b/>
          <w:bCs/>
        </w:rPr>
        <w:t xml:space="preserve">Position: </w:t>
      </w:r>
    </w:p>
    <w:p w:rsidR="00D11EA2" w:rsidRPr="00C06B37" w:rsidRDefault="00D11EA2" w:rsidP="007A49B4">
      <w:pPr>
        <w:rPr>
          <w:b/>
          <w:bCs/>
          <w:lang w:val="tr-TR"/>
        </w:rPr>
      </w:pPr>
    </w:p>
    <w:p w:rsidR="00D11EA2" w:rsidRDefault="00D11EA2" w:rsidP="007A49B4">
      <w:pPr>
        <w:rPr>
          <w:b/>
          <w:bCs/>
        </w:rPr>
      </w:pPr>
      <w:r>
        <w:rPr>
          <w:b/>
          <w:bCs/>
        </w:rPr>
        <w:t>Address:</w:t>
      </w:r>
      <w:r w:rsidRPr="008D2F88">
        <w:rPr>
          <w:b/>
          <w:bCs/>
        </w:rPr>
        <w:t xml:space="preserve"> </w:t>
      </w:r>
    </w:p>
    <w:p w:rsidR="00D11EA2" w:rsidRDefault="00D11EA2" w:rsidP="007A49B4">
      <w:pPr>
        <w:rPr>
          <w:b/>
          <w:bCs/>
        </w:rPr>
      </w:pPr>
    </w:p>
    <w:p w:rsidR="00D11EA2" w:rsidRDefault="00D11EA2" w:rsidP="007A49B4">
      <w:pPr>
        <w:rPr>
          <w:b/>
          <w:bCs/>
        </w:rPr>
      </w:pPr>
    </w:p>
    <w:p w:rsidR="00D11EA2" w:rsidRDefault="00D11EA2" w:rsidP="007A49B4">
      <w:pPr>
        <w:rPr>
          <w:b/>
          <w:bCs/>
        </w:rPr>
      </w:pPr>
      <w:r>
        <w:rPr>
          <w:b/>
          <w:bCs/>
        </w:rPr>
        <w:t xml:space="preserve">Postal Code: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Country: </w:t>
      </w:r>
    </w:p>
    <w:p w:rsidR="00D11EA2" w:rsidRDefault="00D11EA2" w:rsidP="007A49B4">
      <w:pPr>
        <w:rPr>
          <w:b/>
          <w:bCs/>
        </w:rPr>
      </w:pPr>
    </w:p>
    <w:p w:rsidR="00D11EA2" w:rsidRDefault="00D11EA2" w:rsidP="007A49B4">
      <w:pPr>
        <w:rPr>
          <w:b/>
          <w:bCs/>
        </w:rPr>
      </w:pPr>
      <w:r>
        <w:rPr>
          <w:b/>
          <w:bCs/>
        </w:rPr>
        <w:t>Phone:</w:t>
      </w:r>
      <w:r>
        <w:rPr>
          <w:b/>
          <w:bCs/>
        </w:rPr>
        <w:tab/>
      </w:r>
      <w:r>
        <w:rPr>
          <w:b/>
          <w:bCs/>
          <w:lang w:val="tr-TR"/>
        </w:rPr>
        <w:tab/>
      </w:r>
      <w:r>
        <w:rPr>
          <w:b/>
          <w:bCs/>
        </w:rPr>
        <w:t>Fax:</w:t>
      </w:r>
      <w:r>
        <w:rPr>
          <w:b/>
          <w:bCs/>
        </w:rPr>
        <w:tab/>
      </w:r>
      <w:r>
        <w:rPr>
          <w:rFonts w:ascii="Verdana" w:hAnsi="Verdana" w:cs="Verdana"/>
          <w:sz w:val="17"/>
          <w:szCs w:val="17"/>
          <w:lang w:val="tr-TR"/>
        </w:rPr>
        <w:tab/>
      </w:r>
      <w:r>
        <w:rPr>
          <w:rFonts w:ascii="Verdana" w:hAnsi="Verdana" w:cs="Verdana"/>
          <w:sz w:val="17"/>
          <w:szCs w:val="17"/>
          <w:lang w:val="tr-TR"/>
        </w:rPr>
        <w:tab/>
      </w:r>
      <w:r>
        <w:rPr>
          <w:rFonts w:ascii="Verdana" w:hAnsi="Verdana" w:cs="Verdana"/>
          <w:sz w:val="17"/>
          <w:szCs w:val="17"/>
        </w:rPr>
        <w:t xml:space="preserve"> </w:t>
      </w:r>
      <w:r>
        <w:rPr>
          <w:b/>
          <w:bCs/>
        </w:rPr>
        <w:t xml:space="preserve">Email: </w:t>
      </w:r>
    </w:p>
    <w:p w:rsidR="00D11EA2" w:rsidRDefault="00D11EA2" w:rsidP="007A49B4">
      <w:pPr>
        <w:rPr>
          <w:b/>
          <w:bCs/>
        </w:rPr>
      </w:pPr>
    </w:p>
    <w:p w:rsidR="00D11EA2" w:rsidRDefault="00D11EA2" w:rsidP="007A49B4">
      <w:pPr>
        <w:rPr>
          <w:b/>
          <w:bCs/>
        </w:rPr>
      </w:pPr>
    </w:p>
    <w:p w:rsidR="00D11EA2" w:rsidRDefault="00D11EA2" w:rsidP="007A49B4">
      <w:pPr>
        <w:rPr>
          <w:b/>
          <w:bCs/>
        </w:rPr>
      </w:pPr>
      <w:r>
        <w:rPr>
          <w:b/>
          <w:bCs/>
        </w:rPr>
        <w:t xml:space="preserve">I am presenting a paper:             Yes: </w:t>
      </w:r>
      <w:r w:rsidRPr="006C140E">
        <w:rPr>
          <w:b/>
          <w:bCs/>
          <w:sz w:val="32"/>
          <w:szCs w:val="32"/>
        </w:rPr>
        <w:t>□</w:t>
      </w:r>
      <w:r>
        <w:rPr>
          <w:b/>
          <w:bCs/>
        </w:rPr>
        <w:t xml:space="preserve">                                 No:</w:t>
      </w:r>
      <w:r w:rsidRPr="006C140E">
        <w:rPr>
          <w:b/>
          <w:bCs/>
          <w:sz w:val="32"/>
          <w:szCs w:val="32"/>
        </w:rPr>
        <w:t xml:space="preserve"> □</w:t>
      </w:r>
    </w:p>
    <w:p w:rsidR="00D11EA2" w:rsidRDefault="00D11EA2" w:rsidP="007A49B4">
      <w:pPr>
        <w:rPr>
          <w:b/>
          <w:bCs/>
        </w:rPr>
      </w:pPr>
    </w:p>
    <w:p w:rsidR="00D11EA2" w:rsidRDefault="00D11EA2" w:rsidP="007A49B4">
      <w:pPr>
        <w:rPr>
          <w:b/>
          <w:bCs/>
          <w:lang w:val="tr-TR"/>
        </w:rPr>
      </w:pPr>
    </w:p>
    <w:p w:rsidR="00D11EA2" w:rsidRPr="00CA19A6" w:rsidRDefault="00D11EA2" w:rsidP="007A49B4">
      <w:pPr>
        <w:rPr>
          <w:color w:val="000000"/>
        </w:rPr>
      </w:pPr>
      <w:r>
        <w:rPr>
          <w:b/>
          <w:bCs/>
        </w:rPr>
        <w:t xml:space="preserve">Title of my paper: </w:t>
      </w:r>
    </w:p>
    <w:p w:rsidR="00D11EA2" w:rsidRPr="003E0EF9" w:rsidRDefault="00D11EA2" w:rsidP="007A49B4">
      <w:pPr>
        <w:jc w:val="center"/>
        <w:rPr>
          <w:b/>
          <w:bCs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</w:p>
    <w:p w:rsidR="00D11EA2" w:rsidRDefault="00D11EA2" w:rsidP="007A49B4">
      <w:pPr>
        <w:rPr>
          <w:b/>
          <w:bCs/>
          <w:color w:val="000000"/>
        </w:rPr>
      </w:pPr>
    </w:p>
    <w:p w:rsidR="00D11EA2" w:rsidRDefault="00D11EA2" w:rsidP="007A49B4">
      <w:pPr>
        <w:rPr>
          <w:b/>
          <w:bCs/>
        </w:rPr>
      </w:pPr>
    </w:p>
    <w:p w:rsidR="00D11EA2" w:rsidRPr="00C06B37" w:rsidRDefault="00D11EA2" w:rsidP="007A49B4">
      <w:pPr>
        <w:rPr>
          <w:lang w:val="tr-TR"/>
        </w:rPr>
      </w:pPr>
      <w:r>
        <w:rPr>
          <w:b/>
          <w:bCs/>
        </w:rPr>
        <w:t xml:space="preserve">Presentation language: </w:t>
      </w:r>
    </w:p>
    <w:p w:rsidR="00D11EA2" w:rsidRPr="00EC37CC" w:rsidRDefault="00D11EA2" w:rsidP="007A49B4">
      <w:pPr>
        <w:rPr>
          <w:sz w:val="22"/>
          <w:szCs w:val="22"/>
          <w:lang w:val="tr-TR"/>
        </w:rPr>
      </w:pPr>
    </w:p>
    <w:p w:rsidR="00D11EA2" w:rsidRDefault="00D11EA2"/>
    <w:sectPr w:rsidR="00D11EA2" w:rsidSect="005B7A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4700"/>
    <w:rsid w:val="000026AB"/>
    <w:rsid w:val="00006B52"/>
    <w:rsid w:val="00011000"/>
    <w:rsid w:val="00014C48"/>
    <w:rsid w:val="00014E51"/>
    <w:rsid w:val="00015572"/>
    <w:rsid w:val="00021E9D"/>
    <w:rsid w:val="000231D5"/>
    <w:rsid w:val="000275BE"/>
    <w:rsid w:val="00027899"/>
    <w:rsid w:val="000375FD"/>
    <w:rsid w:val="00040CCD"/>
    <w:rsid w:val="000410E0"/>
    <w:rsid w:val="0004383A"/>
    <w:rsid w:val="0004495F"/>
    <w:rsid w:val="00045865"/>
    <w:rsid w:val="00051C46"/>
    <w:rsid w:val="00056321"/>
    <w:rsid w:val="00061C43"/>
    <w:rsid w:val="00062AAE"/>
    <w:rsid w:val="00064FCD"/>
    <w:rsid w:val="000652AF"/>
    <w:rsid w:val="00066167"/>
    <w:rsid w:val="00070ADA"/>
    <w:rsid w:val="000722F0"/>
    <w:rsid w:val="00073BB5"/>
    <w:rsid w:val="000741FC"/>
    <w:rsid w:val="00074864"/>
    <w:rsid w:val="000774F7"/>
    <w:rsid w:val="00077C1E"/>
    <w:rsid w:val="0008036F"/>
    <w:rsid w:val="00082A37"/>
    <w:rsid w:val="000844B6"/>
    <w:rsid w:val="00084621"/>
    <w:rsid w:val="00085406"/>
    <w:rsid w:val="000871C3"/>
    <w:rsid w:val="00094326"/>
    <w:rsid w:val="000A06A8"/>
    <w:rsid w:val="000A207F"/>
    <w:rsid w:val="000A2DAB"/>
    <w:rsid w:val="000A3B4F"/>
    <w:rsid w:val="000A6F62"/>
    <w:rsid w:val="000A75CC"/>
    <w:rsid w:val="000A7E71"/>
    <w:rsid w:val="000B2851"/>
    <w:rsid w:val="000B7A53"/>
    <w:rsid w:val="000C56A0"/>
    <w:rsid w:val="000C670E"/>
    <w:rsid w:val="000D3726"/>
    <w:rsid w:val="000D53FB"/>
    <w:rsid w:val="000D5ACB"/>
    <w:rsid w:val="000D7E5E"/>
    <w:rsid w:val="000E1552"/>
    <w:rsid w:val="000E47C7"/>
    <w:rsid w:val="000F01BC"/>
    <w:rsid w:val="000F276C"/>
    <w:rsid w:val="000F6866"/>
    <w:rsid w:val="00100720"/>
    <w:rsid w:val="0010508F"/>
    <w:rsid w:val="00105A81"/>
    <w:rsid w:val="00107157"/>
    <w:rsid w:val="00107A7B"/>
    <w:rsid w:val="00112838"/>
    <w:rsid w:val="00120E46"/>
    <w:rsid w:val="00122DC8"/>
    <w:rsid w:val="00124135"/>
    <w:rsid w:val="00124454"/>
    <w:rsid w:val="0012496E"/>
    <w:rsid w:val="001316BC"/>
    <w:rsid w:val="00131A1E"/>
    <w:rsid w:val="0013585B"/>
    <w:rsid w:val="00136753"/>
    <w:rsid w:val="00146EC2"/>
    <w:rsid w:val="001509E7"/>
    <w:rsid w:val="00152482"/>
    <w:rsid w:val="00157442"/>
    <w:rsid w:val="00157D35"/>
    <w:rsid w:val="00164E96"/>
    <w:rsid w:val="00165C27"/>
    <w:rsid w:val="00166DF7"/>
    <w:rsid w:val="00166EE6"/>
    <w:rsid w:val="001717AF"/>
    <w:rsid w:val="00173A59"/>
    <w:rsid w:val="00180C4C"/>
    <w:rsid w:val="00181678"/>
    <w:rsid w:val="00186135"/>
    <w:rsid w:val="00187FE0"/>
    <w:rsid w:val="001903C3"/>
    <w:rsid w:val="0019203E"/>
    <w:rsid w:val="00193337"/>
    <w:rsid w:val="001973B1"/>
    <w:rsid w:val="00197A8E"/>
    <w:rsid w:val="001A0EE1"/>
    <w:rsid w:val="001A1562"/>
    <w:rsid w:val="001A200E"/>
    <w:rsid w:val="001A4A6F"/>
    <w:rsid w:val="001B2A2B"/>
    <w:rsid w:val="001B3244"/>
    <w:rsid w:val="001B33A6"/>
    <w:rsid w:val="001C2019"/>
    <w:rsid w:val="001C3009"/>
    <w:rsid w:val="001D2386"/>
    <w:rsid w:val="001D4EC9"/>
    <w:rsid w:val="001E5139"/>
    <w:rsid w:val="001F1EFB"/>
    <w:rsid w:val="001F280D"/>
    <w:rsid w:val="001F3A7F"/>
    <w:rsid w:val="001F4843"/>
    <w:rsid w:val="001F4DCC"/>
    <w:rsid w:val="001F595C"/>
    <w:rsid w:val="001F5E97"/>
    <w:rsid w:val="001F7B42"/>
    <w:rsid w:val="00200F1F"/>
    <w:rsid w:val="00202654"/>
    <w:rsid w:val="00210E74"/>
    <w:rsid w:val="00211B6A"/>
    <w:rsid w:val="00212060"/>
    <w:rsid w:val="0021231D"/>
    <w:rsid w:val="00215020"/>
    <w:rsid w:val="0021538B"/>
    <w:rsid w:val="00220AEB"/>
    <w:rsid w:val="002238D3"/>
    <w:rsid w:val="002245CB"/>
    <w:rsid w:val="00224C4A"/>
    <w:rsid w:val="00225911"/>
    <w:rsid w:val="00225F80"/>
    <w:rsid w:val="00227D8B"/>
    <w:rsid w:val="002311DC"/>
    <w:rsid w:val="0023471F"/>
    <w:rsid w:val="00237EB5"/>
    <w:rsid w:val="00242690"/>
    <w:rsid w:val="00242C0E"/>
    <w:rsid w:val="0024350B"/>
    <w:rsid w:val="00243AFC"/>
    <w:rsid w:val="00250BA6"/>
    <w:rsid w:val="00254BBE"/>
    <w:rsid w:val="00256997"/>
    <w:rsid w:val="0026065D"/>
    <w:rsid w:val="00261D31"/>
    <w:rsid w:val="00261FC8"/>
    <w:rsid w:val="002632F0"/>
    <w:rsid w:val="00264459"/>
    <w:rsid w:val="00264D1F"/>
    <w:rsid w:val="00274242"/>
    <w:rsid w:val="00283000"/>
    <w:rsid w:val="002836F5"/>
    <w:rsid w:val="00284806"/>
    <w:rsid w:val="00285804"/>
    <w:rsid w:val="00293E6E"/>
    <w:rsid w:val="002941DF"/>
    <w:rsid w:val="00294602"/>
    <w:rsid w:val="00294B34"/>
    <w:rsid w:val="00297D96"/>
    <w:rsid w:val="002A2405"/>
    <w:rsid w:val="002A271B"/>
    <w:rsid w:val="002A6302"/>
    <w:rsid w:val="002A64E5"/>
    <w:rsid w:val="002B0420"/>
    <w:rsid w:val="002B27E0"/>
    <w:rsid w:val="002B5D71"/>
    <w:rsid w:val="002B6594"/>
    <w:rsid w:val="002C26A6"/>
    <w:rsid w:val="002C37A6"/>
    <w:rsid w:val="002C38D5"/>
    <w:rsid w:val="002C3B2C"/>
    <w:rsid w:val="002C6E0A"/>
    <w:rsid w:val="002D0956"/>
    <w:rsid w:val="002D09FE"/>
    <w:rsid w:val="002D2807"/>
    <w:rsid w:val="002E14F7"/>
    <w:rsid w:val="002E4D41"/>
    <w:rsid w:val="002E4E71"/>
    <w:rsid w:val="002E70AF"/>
    <w:rsid w:val="002F3FA3"/>
    <w:rsid w:val="002F7724"/>
    <w:rsid w:val="0030024A"/>
    <w:rsid w:val="0030258D"/>
    <w:rsid w:val="00302E81"/>
    <w:rsid w:val="00303A81"/>
    <w:rsid w:val="0030682B"/>
    <w:rsid w:val="00306C1C"/>
    <w:rsid w:val="00306E84"/>
    <w:rsid w:val="00306EE4"/>
    <w:rsid w:val="00307B01"/>
    <w:rsid w:val="00310930"/>
    <w:rsid w:val="00310C2C"/>
    <w:rsid w:val="0031396A"/>
    <w:rsid w:val="00323666"/>
    <w:rsid w:val="0032537E"/>
    <w:rsid w:val="003272FB"/>
    <w:rsid w:val="003315E5"/>
    <w:rsid w:val="0033339B"/>
    <w:rsid w:val="00333973"/>
    <w:rsid w:val="00336BFE"/>
    <w:rsid w:val="00340142"/>
    <w:rsid w:val="0034064F"/>
    <w:rsid w:val="00340DD6"/>
    <w:rsid w:val="0034728B"/>
    <w:rsid w:val="00352CE7"/>
    <w:rsid w:val="00356CE0"/>
    <w:rsid w:val="0036063C"/>
    <w:rsid w:val="00361D07"/>
    <w:rsid w:val="00362960"/>
    <w:rsid w:val="00365B91"/>
    <w:rsid w:val="00366F45"/>
    <w:rsid w:val="0037178B"/>
    <w:rsid w:val="00371D36"/>
    <w:rsid w:val="00381E83"/>
    <w:rsid w:val="003846E5"/>
    <w:rsid w:val="0038485B"/>
    <w:rsid w:val="00390703"/>
    <w:rsid w:val="00392E6E"/>
    <w:rsid w:val="003A00E5"/>
    <w:rsid w:val="003A1898"/>
    <w:rsid w:val="003A2B50"/>
    <w:rsid w:val="003A4A93"/>
    <w:rsid w:val="003A5826"/>
    <w:rsid w:val="003A620F"/>
    <w:rsid w:val="003B28C9"/>
    <w:rsid w:val="003B37AF"/>
    <w:rsid w:val="003B3D10"/>
    <w:rsid w:val="003B6326"/>
    <w:rsid w:val="003C1834"/>
    <w:rsid w:val="003C1F27"/>
    <w:rsid w:val="003D01BB"/>
    <w:rsid w:val="003D0244"/>
    <w:rsid w:val="003D1A77"/>
    <w:rsid w:val="003D45A0"/>
    <w:rsid w:val="003D554A"/>
    <w:rsid w:val="003D724E"/>
    <w:rsid w:val="003E0429"/>
    <w:rsid w:val="003E0EF9"/>
    <w:rsid w:val="003E228E"/>
    <w:rsid w:val="003E29C7"/>
    <w:rsid w:val="003F3758"/>
    <w:rsid w:val="003F38E9"/>
    <w:rsid w:val="003F3E80"/>
    <w:rsid w:val="003F5986"/>
    <w:rsid w:val="003F5A94"/>
    <w:rsid w:val="003F6BD2"/>
    <w:rsid w:val="003F7DE6"/>
    <w:rsid w:val="004001F9"/>
    <w:rsid w:val="0040295E"/>
    <w:rsid w:val="00406521"/>
    <w:rsid w:val="0040670F"/>
    <w:rsid w:val="004100D2"/>
    <w:rsid w:val="00412347"/>
    <w:rsid w:val="004178DA"/>
    <w:rsid w:val="00420C0B"/>
    <w:rsid w:val="00422B0D"/>
    <w:rsid w:val="00425AF6"/>
    <w:rsid w:val="00426175"/>
    <w:rsid w:val="00426C6B"/>
    <w:rsid w:val="00427CA2"/>
    <w:rsid w:val="00433F7D"/>
    <w:rsid w:val="00434A7F"/>
    <w:rsid w:val="0043727F"/>
    <w:rsid w:val="00440296"/>
    <w:rsid w:val="0044461F"/>
    <w:rsid w:val="004465B0"/>
    <w:rsid w:val="004555D4"/>
    <w:rsid w:val="00456738"/>
    <w:rsid w:val="00460B0D"/>
    <w:rsid w:val="004634CD"/>
    <w:rsid w:val="004635B8"/>
    <w:rsid w:val="004636E0"/>
    <w:rsid w:val="00464DF8"/>
    <w:rsid w:val="00464E83"/>
    <w:rsid w:val="00464F09"/>
    <w:rsid w:val="00472093"/>
    <w:rsid w:val="00473638"/>
    <w:rsid w:val="0047492E"/>
    <w:rsid w:val="00483440"/>
    <w:rsid w:val="00484031"/>
    <w:rsid w:val="00487E81"/>
    <w:rsid w:val="00491DE9"/>
    <w:rsid w:val="00493039"/>
    <w:rsid w:val="004A2ADE"/>
    <w:rsid w:val="004A3930"/>
    <w:rsid w:val="004B4C7D"/>
    <w:rsid w:val="004B6557"/>
    <w:rsid w:val="004C2209"/>
    <w:rsid w:val="004C24CB"/>
    <w:rsid w:val="004C2678"/>
    <w:rsid w:val="004C3376"/>
    <w:rsid w:val="004D029F"/>
    <w:rsid w:val="004D0691"/>
    <w:rsid w:val="004D282E"/>
    <w:rsid w:val="004D294E"/>
    <w:rsid w:val="004D29C1"/>
    <w:rsid w:val="004D4017"/>
    <w:rsid w:val="004D7C6E"/>
    <w:rsid w:val="004E10A7"/>
    <w:rsid w:val="004E140A"/>
    <w:rsid w:val="004E24E5"/>
    <w:rsid w:val="004E54B6"/>
    <w:rsid w:val="004F0020"/>
    <w:rsid w:val="004F1B50"/>
    <w:rsid w:val="004F7B7F"/>
    <w:rsid w:val="00503C70"/>
    <w:rsid w:val="00507079"/>
    <w:rsid w:val="005071F0"/>
    <w:rsid w:val="00507339"/>
    <w:rsid w:val="005100DF"/>
    <w:rsid w:val="005168E1"/>
    <w:rsid w:val="005200CC"/>
    <w:rsid w:val="00527DDC"/>
    <w:rsid w:val="00532E6B"/>
    <w:rsid w:val="0053390F"/>
    <w:rsid w:val="00535E53"/>
    <w:rsid w:val="0054449E"/>
    <w:rsid w:val="00550B5F"/>
    <w:rsid w:val="0055216C"/>
    <w:rsid w:val="00553AD6"/>
    <w:rsid w:val="0055780B"/>
    <w:rsid w:val="005614A9"/>
    <w:rsid w:val="005628C0"/>
    <w:rsid w:val="005647B3"/>
    <w:rsid w:val="00564B89"/>
    <w:rsid w:val="0056509A"/>
    <w:rsid w:val="0056607D"/>
    <w:rsid w:val="0057221B"/>
    <w:rsid w:val="005734C5"/>
    <w:rsid w:val="005735F0"/>
    <w:rsid w:val="00573826"/>
    <w:rsid w:val="005741B6"/>
    <w:rsid w:val="005775F6"/>
    <w:rsid w:val="00584FBC"/>
    <w:rsid w:val="00585395"/>
    <w:rsid w:val="005856A1"/>
    <w:rsid w:val="00585EFE"/>
    <w:rsid w:val="00590EB9"/>
    <w:rsid w:val="00597935"/>
    <w:rsid w:val="00597E08"/>
    <w:rsid w:val="005A1954"/>
    <w:rsid w:val="005B0E9E"/>
    <w:rsid w:val="005B3B5B"/>
    <w:rsid w:val="005B5275"/>
    <w:rsid w:val="005B607F"/>
    <w:rsid w:val="005B77F3"/>
    <w:rsid w:val="005B7ACE"/>
    <w:rsid w:val="005C08A6"/>
    <w:rsid w:val="005C0C2D"/>
    <w:rsid w:val="005C3A0B"/>
    <w:rsid w:val="005C3B5E"/>
    <w:rsid w:val="005C6854"/>
    <w:rsid w:val="005D21A4"/>
    <w:rsid w:val="005D25F9"/>
    <w:rsid w:val="005D4A80"/>
    <w:rsid w:val="005D4E9E"/>
    <w:rsid w:val="005E35D0"/>
    <w:rsid w:val="005F15C2"/>
    <w:rsid w:val="005F3A94"/>
    <w:rsid w:val="005F4504"/>
    <w:rsid w:val="005F45CA"/>
    <w:rsid w:val="00604700"/>
    <w:rsid w:val="0060596A"/>
    <w:rsid w:val="00606D84"/>
    <w:rsid w:val="00607B88"/>
    <w:rsid w:val="00612395"/>
    <w:rsid w:val="00615B3C"/>
    <w:rsid w:val="006167FC"/>
    <w:rsid w:val="00622737"/>
    <w:rsid w:val="006230EB"/>
    <w:rsid w:val="00624358"/>
    <w:rsid w:val="006246D5"/>
    <w:rsid w:val="0062687E"/>
    <w:rsid w:val="006277B1"/>
    <w:rsid w:val="006279F3"/>
    <w:rsid w:val="00630EA2"/>
    <w:rsid w:val="00631197"/>
    <w:rsid w:val="00632229"/>
    <w:rsid w:val="006330EC"/>
    <w:rsid w:val="00640CF4"/>
    <w:rsid w:val="00640F95"/>
    <w:rsid w:val="00642F0F"/>
    <w:rsid w:val="00650212"/>
    <w:rsid w:val="00650D5D"/>
    <w:rsid w:val="0065234A"/>
    <w:rsid w:val="00653AEA"/>
    <w:rsid w:val="00657E2F"/>
    <w:rsid w:val="0066059E"/>
    <w:rsid w:val="006605B2"/>
    <w:rsid w:val="00663DBD"/>
    <w:rsid w:val="00664DA6"/>
    <w:rsid w:val="00666B8F"/>
    <w:rsid w:val="00666BC7"/>
    <w:rsid w:val="00667219"/>
    <w:rsid w:val="0066780F"/>
    <w:rsid w:val="00670F43"/>
    <w:rsid w:val="006739B5"/>
    <w:rsid w:val="00674B27"/>
    <w:rsid w:val="0067540D"/>
    <w:rsid w:val="00681DCE"/>
    <w:rsid w:val="00690267"/>
    <w:rsid w:val="0069076D"/>
    <w:rsid w:val="0069316F"/>
    <w:rsid w:val="006954AD"/>
    <w:rsid w:val="00696582"/>
    <w:rsid w:val="00697596"/>
    <w:rsid w:val="006A4010"/>
    <w:rsid w:val="006A48B5"/>
    <w:rsid w:val="006A4B45"/>
    <w:rsid w:val="006B13F5"/>
    <w:rsid w:val="006C0F8D"/>
    <w:rsid w:val="006C140E"/>
    <w:rsid w:val="006C1E04"/>
    <w:rsid w:val="006C69F3"/>
    <w:rsid w:val="006D2DB4"/>
    <w:rsid w:val="006D562B"/>
    <w:rsid w:val="006D611D"/>
    <w:rsid w:val="006D6A52"/>
    <w:rsid w:val="006E2D29"/>
    <w:rsid w:val="006E3394"/>
    <w:rsid w:val="006E3E49"/>
    <w:rsid w:val="006E4B92"/>
    <w:rsid w:val="006E5000"/>
    <w:rsid w:val="006E55BD"/>
    <w:rsid w:val="006F398A"/>
    <w:rsid w:val="006F43A1"/>
    <w:rsid w:val="00700376"/>
    <w:rsid w:val="007025BB"/>
    <w:rsid w:val="007042B6"/>
    <w:rsid w:val="00707663"/>
    <w:rsid w:val="00707867"/>
    <w:rsid w:val="00710375"/>
    <w:rsid w:val="00710F8A"/>
    <w:rsid w:val="00711001"/>
    <w:rsid w:val="0071161D"/>
    <w:rsid w:val="00716916"/>
    <w:rsid w:val="007221EC"/>
    <w:rsid w:val="00722F64"/>
    <w:rsid w:val="00725BEF"/>
    <w:rsid w:val="00731080"/>
    <w:rsid w:val="007329C9"/>
    <w:rsid w:val="00733DDD"/>
    <w:rsid w:val="00736365"/>
    <w:rsid w:val="00737188"/>
    <w:rsid w:val="00740731"/>
    <w:rsid w:val="00743BCE"/>
    <w:rsid w:val="00743FBB"/>
    <w:rsid w:val="00750204"/>
    <w:rsid w:val="007525E5"/>
    <w:rsid w:val="00754931"/>
    <w:rsid w:val="00760251"/>
    <w:rsid w:val="007603C1"/>
    <w:rsid w:val="00760A40"/>
    <w:rsid w:val="00760E10"/>
    <w:rsid w:val="007610C6"/>
    <w:rsid w:val="00767EC3"/>
    <w:rsid w:val="00770D2B"/>
    <w:rsid w:val="007771B5"/>
    <w:rsid w:val="007831DF"/>
    <w:rsid w:val="00785EB4"/>
    <w:rsid w:val="007863C9"/>
    <w:rsid w:val="0079027D"/>
    <w:rsid w:val="007902C5"/>
    <w:rsid w:val="007A25A6"/>
    <w:rsid w:val="007A47A1"/>
    <w:rsid w:val="007A49B4"/>
    <w:rsid w:val="007A4F87"/>
    <w:rsid w:val="007C3BF6"/>
    <w:rsid w:val="007C42E0"/>
    <w:rsid w:val="007C6323"/>
    <w:rsid w:val="007D549D"/>
    <w:rsid w:val="007D5D4E"/>
    <w:rsid w:val="007D7211"/>
    <w:rsid w:val="007E0F6F"/>
    <w:rsid w:val="007E130A"/>
    <w:rsid w:val="007E39C1"/>
    <w:rsid w:val="007E5182"/>
    <w:rsid w:val="007E55B1"/>
    <w:rsid w:val="007E5991"/>
    <w:rsid w:val="007E5E23"/>
    <w:rsid w:val="007F08A0"/>
    <w:rsid w:val="007F1885"/>
    <w:rsid w:val="007F2443"/>
    <w:rsid w:val="007F2584"/>
    <w:rsid w:val="007F3323"/>
    <w:rsid w:val="007F537B"/>
    <w:rsid w:val="007F6AD4"/>
    <w:rsid w:val="00802168"/>
    <w:rsid w:val="00804B2B"/>
    <w:rsid w:val="008059CD"/>
    <w:rsid w:val="008165B9"/>
    <w:rsid w:val="008177C5"/>
    <w:rsid w:val="00820316"/>
    <w:rsid w:val="00822049"/>
    <w:rsid w:val="00823F50"/>
    <w:rsid w:val="008244D9"/>
    <w:rsid w:val="008309A7"/>
    <w:rsid w:val="0083185C"/>
    <w:rsid w:val="00833D7B"/>
    <w:rsid w:val="00834BF6"/>
    <w:rsid w:val="00835552"/>
    <w:rsid w:val="00837F84"/>
    <w:rsid w:val="00841929"/>
    <w:rsid w:val="00842012"/>
    <w:rsid w:val="0084298A"/>
    <w:rsid w:val="00844B2A"/>
    <w:rsid w:val="00845921"/>
    <w:rsid w:val="00846263"/>
    <w:rsid w:val="00852410"/>
    <w:rsid w:val="0085260F"/>
    <w:rsid w:val="0085287B"/>
    <w:rsid w:val="00853104"/>
    <w:rsid w:val="00853BD7"/>
    <w:rsid w:val="0085521C"/>
    <w:rsid w:val="008576E2"/>
    <w:rsid w:val="0086332F"/>
    <w:rsid w:val="00870D5D"/>
    <w:rsid w:val="008712EC"/>
    <w:rsid w:val="0087170C"/>
    <w:rsid w:val="00871FA7"/>
    <w:rsid w:val="008744BB"/>
    <w:rsid w:val="008754FD"/>
    <w:rsid w:val="00875567"/>
    <w:rsid w:val="00876D64"/>
    <w:rsid w:val="00880C92"/>
    <w:rsid w:val="008819E1"/>
    <w:rsid w:val="0089023F"/>
    <w:rsid w:val="008914A5"/>
    <w:rsid w:val="00891E57"/>
    <w:rsid w:val="008970D4"/>
    <w:rsid w:val="008A2C76"/>
    <w:rsid w:val="008A53DB"/>
    <w:rsid w:val="008A57A1"/>
    <w:rsid w:val="008A67C8"/>
    <w:rsid w:val="008B0121"/>
    <w:rsid w:val="008B0961"/>
    <w:rsid w:val="008B4234"/>
    <w:rsid w:val="008B498F"/>
    <w:rsid w:val="008B5FB2"/>
    <w:rsid w:val="008B66CD"/>
    <w:rsid w:val="008C1A99"/>
    <w:rsid w:val="008D00D5"/>
    <w:rsid w:val="008D2F88"/>
    <w:rsid w:val="008D34A9"/>
    <w:rsid w:val="008D5ADF"/>
    <w:rsid w:val="008E4FEE"/>
    <w:rsid w:val="008F371F"/>
    <w:rsid w:val="008F4E8E"/>
    <w:rsid w:val="008F686F"/>
    <w:rsid w:val="00900F89"/>
    <w:rsid w:val="00902DBF"/>
    <w:rsid w:val="00903A5A"/>
    <w:rsid w:val="00907924"/>
    <w:rsid w:val="00907E80"/>
    <w:rsid w:val="00912937"/>
    <w:rsid w:val="009138AB"/>
    <w:rsid w:val="00914625"/>
    <w:rsid w:val="00915DE4"/>
    <w:rsid w:val="0091620F"/>
    <w:rsid w:val="00920699"/>
    <w:rsid w:val="009217ED"/>
    <w:rsid w:val="00921DD4"/>
    <w:rsid w:val="00923CC5"/>
    <w:rsid w:val="009270C0"/>
    <w:rsid w:val="00932776"/>
    <w:rsid w:val="00934BA9"/>
    <w:rsid w:val="0094177C"/>
    <w:rsid w:val="0094216D"/>
    <w:rsid w:val="00942F4D"/>
    <w:rsid w:val="0094438D"/>
    <w:rsid w:val="00944549"/>
    <w:rsid w:val="00944673"/>
    <w:rsid w:val="00950062"/>
    <w:rsid w:val="00954ACB"/>
    <w:rsid w:val="0095671D"/>
    <w:rsid w:val="00956D2F"/>
    <w:rsid w:val="00972031"/>
    <w:rsid w:val="009727FB"/>
    <w:rsid w:val="00977E71"/>
    <w:rsid w:val="00986B8D"/>
    <w:rsid w:val="009877E7"/>
    <w:rsid w:val="00993F30"/>
    <w:rsid w:val="009947BF"/>
    <w:rsid w:val="0099628E"/>
    <w:rsid w:val="009975B1"/>
    <w:rsid w:val="009A01EB"/>
    <w:rsid w:val="009A1C3D"/>
    <w:rsid w:val="009A564A"/>
    <w:rsid w:val="009A737B"/>
    <w:rsid w:val="009B15C3"/>
    <w:rsid w:val="009B16AD"/>
    <w:rsid w:val="009B1B6F"/>
    <w:rsid w:val="009B1D67"/>
    <w:rsid w:val="009B336B"/>
    <w:rsid w:val="009B43EE"/>
    <w:rsid w:val="009B54E7"/>
    <w:rsid w:val="009C321F"/>
    <w:rsid w:val="009C4AC7"/>
    <w:rsid w:val="009C67B4"/>
    <w:rsid w:val="009C7DC5"/>
    <w:rsid w:val="009C7F4A"/>
    <w:rsid w:val="009D2413"/>
    <w:rsid w:val="009D43D4"/>
    <w:rsid w:val="009D6A22"/>
    <w:rsid w:val="009D6AFB"/>
    <w:rsid w:val="009D75D1"/>
    <w:rsid w:val="009E12C5"/>
    <w:rsid w:val="009E456C"/>
    <w:rsid w:val="009E5413"/>
    <w:rsid w:val="009F08AA"/>
    <w:rsid w:val="009F3AAD"/>
    <w:rsid w:val="009F4178"/>
    <w:rsid w:val="009F6F43"/>
    <w:rsid w:val="009F77CB"/>
    <w:rsid w:val="00A00A6E"/>
    <w:rsid w:val="00A01ACC"/>
    <w:rsid w:val="00A025E2"/>
    <w:rsid w:val="00A055B0"/>
    <w:rsid w:val="00A069B5"/>
    <w:rsid w:val="00A101E4"/>
    <w:rsid w:val="00A11D62"/>
    <w:rsid w:val="00A12C72"/>
    <w:rsid w:val="00A16CBF"/>
    <w:rsid w:val="00A226D5"/>
    <w:rsid w:val="00A22999"/>
    <w:rsid w:val="00A26578"/>
    <w:rsid w:val="00A32E3A"/>
    <w:rsid w:val="00A378C8"/>
    <w:rsid w:val="00A401BF"/>
    <w:rsid w:val="00A41134"/>
    <w:rsid w:val="00A416F5"/>
    <w:rsid w:val="00A44EF1"/>
    <w:rsid w:val="00A507F7"/>
    <w:rsid w:val="00A50911"/>
    <w:rsid w:val="00A540F3"/>
    <w:rsid w:val="00A57696"/>
    <w:rsid w:val="00A60F44"/>
    <w:rsid w:val="00A64449"/>
    <w:rsid w:val="00A67467"/>
    <w:rsid w:val="00A71138"/>
    <w:rsid w:val="00A74BEC"/>
    <w:rsid w:val="00A80267"/>
    <w:rsid w:val="00A80403"/>
    <w:rsid w:val="00A8059F"/>
    <w:rsid w:val="00A8244E"/>
    <w:rsid w:val="00A8261B"/>
    <w:rsid w:val="00A82869"/>
    <w:rsid w:val="00A82F55"/>
    <w:rsid w:val="00A8583A"/>
    <w:rsid w:val="00A87F26"/>
    <w:rsid w:val="00A93132"/>
    <w:rsid w:val="00A9782E"/>
    <w:rsid w:val="00AA2A39"/>
    <w:rsid w:val="00AA3125"/>
    <w:rsid w:val="00AA761D"/>
    <w:rsid w:val="00AA79F9"/>
    <w:rsid w:val="00AA7D8A"/>
    <w:rsid w:val="00AB3B3E"/>
    <w:rsid w:val="00AB40A5"/>
    <w:rsid w:val="00AC0052"/>
    <w:rsid w:val="00AC1A67"/>
    <w:rsid w:val="00AC278E"/>
    <w:rsid w:val="00AC69FE"/>
    <w:rsid w:val="00AC6B9A"/>
    <w:rsid w:val="00AD4511"/>
    <w:rsid w:val="00AE20AE"/>
    <w:rsid w:val="00AE2205"/>
    <w:rsid w:val="00AE5B81"/>
    <w:rsid w:val="00AE6F51"/>
    <w:rsid w:val="00AF2F85"/>
    <w:rsid w:val="00AF563C"/>
    <w:rsid w:val="00AF65C4"/>
    <w:rsid w:val="00AF7751"/>
    <w:rsid w:val="00B00825"/>
    <w:rsid w:val="00B00A1D"/>
    <w:rsid w:val="00B00B0E"/>
    <w:rsid w:val="00B01A20"/>
    <w:rsid w:val="00B027AB"/>
    <w:rsid w:val="00B03DF6"/>
    <w:rsid w:val="00B05222"/>
    <w:rsid w:val="00B11215"/>
    <w:rsid w:val="00B11324"/>
    <w:rsid w:val="00B1529A"/>
    <w:rsid w:val="00B213E5"/>
    <w:rsid w:val="00B21668"/>
    <w:rsid w:val="00B24E27"/>
    <w:rsid w:val="00B25B59"/>
    <w:rsid w:val="00B26CD3"/>
    <w:rsid w:val="00B27C74"/>
    <w:rsid w:val="00B324C4"/>
    <w:rsid w:val="00B32730"/>
    <w:rsid w:val="00B33A73"/>
    <w:rsid w:val="00B350A2"/>
    <w:rsid w:val="00B36700"/>
    <w:rsid w:val="00B40F12"/>
    <w:rsid w:val="00B43AEC"/>
    <w:rsid w:val="00B43B20"/>
    <w:rsid w:val="00B56BAA"/>
    <w:rsid w:val="00B57DF2"/>
    <w:rsid w:val="00B607C7"/>
    <w:rsid w:val="00B612B5"/>
    <w:rsid w:val="00B63FB2"/>
    <w:rsid w:val="00B725F1"/>
    <w:rsid w:val="00B72730"/>
    <w:rsid w:val="00B73D4C"/>
    <w:rsid w:val="00B74A74"/>
    <w:rsid w:val="00B751EE"/>
    <w:rsid w:val="00B76CD8"/>
    <w:rsid w:val="00B80707"/>
    <w:rsid w:val="00B8075B"/>
    <w:rsid w:val="00B813B2"/>
    <w:rsid w:val="00B81DE6"/>
    <w:rsid w:val="00B82A9E"/>
    <w:rsid w:val="00B82ED3"/>
    <w:rsid w:val="00B921F4"/>
    <w:rsid w:val="00B945EB"/>
    <w:rsid w:val="00B9466E"/>
    <w:rsid w:val="00B961CF"/>
    <w:rsid w:val="00BA008D"/>
    <w:rsid w:val="00BA24F7"/>
    <w:rsid w:val="00BA65EC"/>
    <w:rsid w:val="00BA67C5"/>
    <w:rsid w:val="00BB04C6"/>
    <w:rsid w:val="00BB0FF1"/>
    <w:rsid w:val="00BB3BBD"/>
    <w:rsid w:val="00BB7FF5"/>
    <w:rsid w:val="00BC18F0"/>
    <w:rsid w:val="00BC30AC"/>
    <w:rsid w:val="00BC334A"/>
    <w:rsid w:val="00BC3CCB"/>
    <w:rsid w:val="00BC416D"/>
    <w:rsid w:val="00BE195E"/>
    <w:rsid w:val="00BE19FD"/>
    <w:rsid w:val="00BE3192"/>
    <w:rsid w:val="00BE458E"/>
    <w:rsid w:val="00BE4AF9"/>
    <w:rsid w:val="00BE6CC9"/>
    <w:rsid w:val="00BE7FCC"/>
    <w:rsid w:val="00BF119B"/>
    <w:rsid w:val="00BF1F60"/>
    <w:rsid w:val="00BF2017"/>
    <w:rsid w:val="00BF2354"/>
    <w:rsid w:val="00BF35EF"/>
    <w:rsid w:val="00C0035F"/>
    <w:rsid w:val="00C01A0B"/>
    <w:rsid w:val="00C02394"/>
    <w:rsid w:val="00C04648"/>
    <w:rsid w:val="00C06498"/>
    <w:rsid w:val="00C06AC2"/>
    <w:rsid w:val="00C06B37"/>
    <w:rsid w:val="00C06B57"/>
    <w:rsid w:val="00C07085"/>
    <w:rsid w:val="00C13B3E"/>
    <w:rsid w:val="00C14F15"/>
    <w:rsid w:val="00C1544F"/>
    <w:rsid w:val="00C17AEC"/>
    <w:rsid w:val="00C21216"/>
    <w:rsid w:val="00C215F3"/>
    <w:rsid w:val="00C24749"/>
    <w:rsid w:val="00C25073"/>
    <w:rsid w:val="00C26048"/>
    <w:rsid w:val="00C2649B"/>
    <w:rsid w:val="00C27E0A"/>
    <w:rsid w:val="00C31828"/>
    <w:rsid w:val="00C3260F"/>
    <w:rsid w:val="00C37EB6"/>
    <w:rsid w:val="00C41707"/>
    <w:rsid w:val="00C47798"/>
    <w:rsid w:val="00C53A17"/>
    <w:rsid w:val="00C54136"/>
    <w:rsid w:val="00C54B8D"/>
    <w:rsid w:val="00C562A2"/>
    <w:rsid w:val="00C5683A"/>
    <w:rsid w:val="00C602AC"/>
    <w:rsid w:val="00C61041"/>
    <w:rsid w:val="00C65C4E"/>
    <w:rsid w:val="00C66AE1"/>
    <w:rsid w:val="00C70897"/>
    <w:rsid w:val="00C73CD4"/>
    <w:rsid w:val="00C746E6"/>
    <w:rsid w:val="00C74713"/>
    <w:rsid w:val="00C74BAC"/>
    <w:rsid w:val="00C75626"/>
    <w:rsid w:val="00C802E7"/>
    <w:rsid w:val="00C85CFA"/>
    <w:rsid w:val="00C9191C"/>
    <w:rsid w:val="00C93EA6"/>
    <w:rsid w:val="00C94346"/>
    <w:rsid w:val="00C9559E"/>
    <w:rsid w:val="00C958A5"/>
    <w:rsid w:val="00C97932"/>
    <w:rsid w:val="00CA19A6"/>
    <w:rsid w:val="00CB36F4"/>
    <w:rsid w:val="00CB4505"/>
    <w:rsid w:val="00CB48EC"/>
    <w:rsid w:val="00CB54D8"/>
    <w:rsid w:val="00CB6704"/>
    <w:rsid w:val="00CC4AE8"/>
    <w:rsid w:val="00CC6B44"/>
    <w:rsid w:val="00CD02EB"/>
    <w:rsid w:val="00CD3E98"/>
    <w:rsid w:val="00CD6CDC"/>
    <w:rsid w:val="00CE688C"/>
    <w:rsid w:val="00CE6FC4"/>
    <w:rsid w:val="00CF120A"/>
    <w:rsid w:val="00D0157F"/>
    <w:rsid w:val="00D03B04"/>
    <w:rsid w:val="00D0442C"/>
    <w:rsid w:val="00D114EF"/>
    <w:rsid w:val="00D11EA2"/>
    <w:rsid w:val="00D12868"/>
    <w:rsid w:val="00D12F97"/>
    <w:rsid w:val="00D15E99"/>
    <w:rsid w:val="00D262EB"/>
    <w:rsid w:val="00D324ED"/>
    <w:rsid w:val="00D32CBA"/>
    <w:rsid w:val="00D3453C"/>
    <w:rsid w:val="00D36F81"/>
    <w:rsid w:val="00D4077D"/>
    <w:rsid w:val="00D40BFA"/>
    <w:rsid w:val="00D45D81"/>
    <w:rsid w:val="00D479E2"/>
    <w:rsid w:val="00D53391"/>
    <w:rsid w:val="00D60F38"/>
    <w:rsid w:val="00D63E90"/>
    <w:rsid w:val="00D644D3"/>
    <w:rsid w:val="00D708DC"/>
    <w:rsid w:val="00D723E6"/>
    <w:rsid w:val="00D7242B"/>
    <w:rsid w:val="00D731E8"/>
    <w:rsid w:val="00D73303"/>
    <w:rsid w:val="00D7430D"/>
    <w:rsid w:val="00D769DD"/>
    <w:rsid w:val="00D81CAE"/>
    <w:rsid w:val="00D822F6"/>
    <w:rsid w:val="00D869AC"/>
    <w:rsid w:val="00D9224F"/>
    <w:rsid w:val="00D92F00"/>
    <w:rsid w:val="00D94965"/>
    <w:rsid w:val="00D94AE4"/>
    <w:rsid w:val="00D951D2"/>
    <w:rsid w:val="00D96DE7"/>
    <w:rsid w:val="00D97D8E"/>
    <w:rsid w:val="00DA28F4"/>
    <w:rsid w:val="00DA4F1E"/>
    <w:rsid w:val="00DA7B31"/>
    <w:rsid w:val="00DB25B9"/>
    <w:rsid w:val="00DB30C7"/>
    <w:rsid w:val="00DB42CF"/>
    <w:rsid w:val="00DB6113"/>
    <w:rsid w:val="00DC0104"/>
    <w:rsid w:val="00DC1FD7"/>
    <w:rsid w:val="00DC2573"/>
    <w:rsid w:val="00DC3A48"/>
    <w:rsid w:val="00DC503F"/>
    <w:rsid w:val="00DC6018"/>
    <w:rsid w:val="00DC6A2F"/>
    <w:rsid w:val="00DC72B9"/>
    <w:rsid w:val="00DD2616"/>
    <w:rsid w:val="00DD29F7"/>
    <w:rsid w:val="00DD2D3A"/>
    <w:rsid w:val="00DD6B9A"/>
    <w:rsid w:val="00DE1595"/>
    <w:rsid w:val="00DE4A0A"/>
    <w:rsid w:val="00DE60F5"/>
    <w:rsid w:val="00DE6119"/>
    <w:rsid w:val="00DE6B24"/>
    <w:rsid w:val="00DE7143"/>
    <w:rsid w:val="00DF4C0F"/>
    <w:rsid w:val="00DF53CE"/>
    <w:rsid w:val="00E01DED"/>
    <w:rsid w:val="00E03360"/>
    <w:rsid w:val="00E07E01"/>
    <w:rsid w:val="00E10D37"/>
    <w:rsid w:val="00E1318D"/>
    <w:rsid w:val="00E14AB8"/>
    <w:rsid w:val="00E15BCD"/>
    <w:rsid w:val="00E16351"/>
    <w:rsid w:val="00E21561"/>
    <w:rsid w:val="00E222C4"/>
    <w:rsid w:val="00E232B9"/>
    <w:rsid w:val="00E264CE"/>
    <w:rsid w:val="00E321BF"/>
    <w:rsid w:val="00E3231E"/>
    <w:rsid w:val="00E334FD"/>
    <w:rsid w:val="00E36815"/>
    <w:rsid w:val="00E37E49"/>
    <w:rsid w:val="00E40750"/>
    <w:rsid w:val="00E5175C"/>
    <w:rsid w:val="00E52EBC"/>
    <w:rsid w:val="00E531C4"/>
    <w:rsid w:val="00E55A22"/>
    <w:rsid w:val="00E55CF5"/>
    <w:rsid w:val="00E560BE"/>
    <w:rsid w:val="00E60FBF"/>
    <w:rsid w:val="00E61783"/>
    <w:rsid w:val="00E632DD"/>
    <w:rsid w:val="00E642EF"/>
    <w:rsid w:val="00E658AB"/>
    <w:rsid w:val="00E67750"/>
    <w:rsid w:val="00E737F6"/>
    <w:rsid w:val="00E73CF7"/>
    <w:rsid w:val="00E7480C"/>
    <w:rsid w:val="00E764DC"/>
    <w:rsid w:val="00E77CCB"/>
    <w:rsid w:val="00E804FB"/>
    <w:rsid w:val="00E82DB8"/>
    <w:rsid w:val="00E85429"/>
    <w:rsid w:val="00E92A33"/>
    <w:rsid w:val="00E93D0A"/>
    <w:rsid w:val="00E93EC5"/>
    <w:rsid w:val="00E941BA"/>
    <w:rsid w:val="00EA0FA1"/>
    <w:rsid w:val="00EA2E3B"/>
    <w:rsid w:val="00EB1B36"/>
    <w:rsid w:val="00EB1EF8"/>
    <w:rsid w:val="00EB4771"/>
    <w:rsid w:val="00EB4DAF"/>
    <w:rsid w:val="00EB51D4"/>
    <w:rsid w:val="00EC1FF9"/>
    <w:rsid w:val="00EC37CC"/>
    <w:rsid w:val="00EC6DE1"/>
    <w:rsid w:val="00ED200D"/>
    <w:rsid w:val="00ED57F9"/>
    <w:rsid w:val="00ED62BC"/>
    <w:rsid w:val="00EE2477"/>
    <w:rsid w:val="00EE4672"/>
    <w:rsid w:val="00EE6DA4"/>
    <w:rsid w:val="00EF044C"/>
    <w:rsid w:val="00EF0714"/>
    <w:rsid w:val="00EF14A0"/>
    <w:rsid w:val="00EF1B15"/>
    <w:rsid w:val="00EF1F80"/>
    <w:rsid w:val="00EF3DB0"/>
    <w:rsid w:val="00EF501D"/>
    <w:rsid w:val="00EF5B23"/>
    <w:rsid w:val="00EF7046"/>
    <w:rsid w:val="00F00DD1"/>
    <w:rsid w:val="00F03CD9"/>
    <w:rsid w:val="00F0417C"/>
    <w:rsid w:val="00F04B46"/>
    <w:rsid w:val="00F06068"/>
    <w:rsid w:val="00F07885"/>
    <w:rsid w:val="00F15C32"/>
    <w:rsid w:val="00F22FAD"/>
    <w:rsid w:val="00F271E4"/>
    <w:rsid w:val="00F27EEA"/>
    <w:rsid w:val="00F304DA"/>
    <w:rsid w:val="00F3470F"/>
    <w:rsid w:val="00F34A9B"/>
    <w:rsid w:val="00F351C8"/>
    <w:rsid w:val="00F36406"/>
    <w:rsid w:val="00F40AD3"/>
    <w:rsid w:val="00F41EBD"/>
    <w:rsid w:val="00F4274E"/>
    <w:rsid w:val="00F42FD1"/>
    <w:rsid w:val="00F437C1"/>
    <w:rsid w:val="00F45BC7"/>
    <w:rsid w:val="00F54938"/>
    <w:rsid w:val="00F64304"/>
    <w:rsid w:val="00F65B46"/>
    <w:rsid w:val="00F66695"/>
    <w:rsid w:val="00F700FA"/>
    <w:rsid w:val="00F7073B"/>
    <w:rsid w:val="00F776F7"/>
    <w:rsid w:val="00F80325"/>
    <w:rsid w:val="00F81C3B"/>
    <w:rsid w:val="00F85637"/>
    <w:rsid w:val="00F865A5"/>
    <w:rsid w:val="00F8695C"/>
    <w:rsid w:val="00F90D99"/>
    <w:rsid w:val="00F940C7"/>
    <w:rsid w:val="00F95A7C"/>
    <w:rsid w:val="00F960D1"/>
    <w:rsid w:val="00F977E2"/>
    <w:rsid w:val="00FA1270"/>
    <w:rsid w:val="00FA3B1F"/>
    <w:rsid w:val="00FA43F6"/>
    <w:rsid w:val="00FA5E60"/>
    <w:rsid w:val="00FB0CD3"/>
    <w:rsid w:val="00FB1ABD"/>
    <w:rsid w:val="00FC33CC"/>
    <w:rsid w:val="00FC4B32"/>
    <w:rsid w:val="00FC52E8"/>
    <w:rsid w:val="00FC593D"/>
    <w:rsid w:val="00FC5C19"/>
    <w:rsid w:val="00FD05AB"/>
    <w:rsid w:val="00FE2B3D"/>
    <w:rsid w:val="00FE489B"/>
    <w:rsid w:val="00FE5245"/>
    <w:rsid w:val="00FF02BD"/>
    <w:rsid w:val="00FF0F97"/>
    <w:rsid w:val="00FF11B1"/>
    <w:rsid w:val="00FF14DE"/>
    <w:rsid w:val="00FF2BA8"/>
    <w:rsid w:val="00FF3D55"/>
    <w:rsid w:val="00FF6585"/>
    <w:rsid w:val="00FF6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700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047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04700"/>
    <w:rPr>
      <w:rFonts w:ascii="Tahoma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rsid w:val="00604700"/>
    <w:rPr>
      <w:color w:val="auto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iepo.usak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3</Pages>
  <Words>393</Words>
  <Characters>2242</Characters>
  <Application>Microsoft Office Outlook</Application>
  <DocSecurity>0</DocSecurity>
  <Lines>0</Lines>
  <Paragraphs>0</Paragraphs>
  <ScaleCrop>false</ScaleCrop>
  <Company>Uşak Üniversitesi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Mustafa</dc:creator>
  <cp:keywords/>
  <dc:description/>
  <cp:lastModifiedBy>Mehmet KARAYAMAN</cp:lastModifiedBy>
  <cp:revision>9</cp:revision>
  <dcterms:created xsi:type="dcterms:W3CDTF">2010-09-30T10:04:00Z</dcterms:created>
  <dcterms:modified xsi:type="dcterms:W3CDTF">2010-09-30T10:38:00Z</dcterms:modified>
</cp:coreProperties>
</file>